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26F47" w14:textId="77777777" w:rsidR="00725E23" w:rsidRDefault="00725E23" w:rsidP="00725E23">
      <w:pPr>
        <w:pStyle w:val="NoSpacing"/>
      </w:pPr>
      <w:r>
        <w:rPr>
          <w:u w:val="single"/>
        </w:rPr>
        <w:t>Master Henry DALE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7463DD38" w14:textId="0088EF02" w:rsidR="00725E23" w:rsidRDefault="00725E23" w:rsidP="00725E23">
      <w:pPr>
        <w:pStyle w:val="NoSpacing"/>
      </w:pPr>
      <w:r>
        <w:t xml:space="preserve">of </w:t>
      </w:r>
      <w:proofErr w:type="spellStart"/>
      <w:r>
        <w:t>Rufford</w:t>
      </w:r>
      <w:proofErr w:type="spellEnd"/>
      <w:r>
        <w:t>.</w:t>
      </w:r>
    </w:p>
    <w:p w14:paraId="362A92CC" w14:textId="77777777" w:rsidR="00725E23" w:rsidRDefault="00725E23" w:rsidP="00725E23">
      <w:pPr>
        <w:pStyle w:val="NoSpacing"/>
      </w:pPr>
    </w:p>
    <w:p w14:paraId="1A4E73DA" w14:textId="77777777" w:rsidR="00725E23" w:rsidRDefault="00725E23" w:rsidP="00725E23">
      <w:pPr>
        <w:pStyle w:val="NoSpacing"/>
      </w:pPr>
    </w:p>
    <w:p w14:paraId="4EBF4092" w14:textId="4A578F43" w:rsidR="00725E23" w:rsidRDefault="00725E23" w:rsidP="00725E23">
      <w:pPr>
        <w:pStyle w:val="NoSpacing"/>
      </w:pPr>
      <w:r>
        <w:t xml:space="preserve"> 9 Mar.1476</w:t>
      </w:r>
      <w:r>
        <w:tab/>
        <w:t xml:space="preserve">He was ordained </w:t>
      </w:r>
      <w:r>
        <w:t>priest</w:t>
      </w:r>
      <w:r>
        <w:t xml:space="preserve"> in the conventual church of the Franciscans in</w:t>
      </w:r>
    </w:p>
    <w:p w14:paraId="1A1CFABB" w14:textId="77777777" w:rsidR="00725E23" w:rsidRDefault="00725E23" w:rsidP="00725E23">
      <w:pPr>
        <w:pStyle w:val="NoSpacing"/>
      </w:pPr>
      <w:r>
        <w:tab/>
      </w:r>
      <w:r>
        <w:tab/>
        <w:t>York by William Egremont, Bishop of Dromore(q.v.).</w:t>
      </w:r>
    </w:p>
    <w:p w14:paraId="64CB9BAB" w14:textId="77777777" w:rsidR="00725E23" w:rsidRDefault="00725E23" w:rsidP="00725E23">
      <w:pPr>
        <w:pStyle w:val="NoSpacing"/>
      </w:pPr>
      <w:r>
        <w:tab/>
      </w:r>
      <w:r>
        <w:tab/>
        <w:t>(“York Clergy Ordinations 1475-1500” ed. David M. Smith p.12)</w:t>
      </w:r>
    </w:p>
    <w:p w14:paraId="721FD0C0" w14:textId="77777777" w:rsidR="00725E23" w:rsidRDefault="00725E23" w:rsidP="00725E23">
      <w:pPr>
        <w:pStyle w:val="NoSpacing"/>
      </w:pPr>
    </w:p>
    <w:p w14:paraId="49984997" w14:textId="77777777" w:rsidR="00725E23" w:rsidRDefault="00725E23" w:rsidP="00725E23">
      <w:pPr>
        <w:pStyle w:val="NoSpacing"/>
      </w:pPr>
    </w:p>
    <w:p w14:paraId="1D540B0A" w14:textId="22CB5D16" w:rsidR="006B2F86" w:rsidRPr="00725E23" w:rsidRDefault="00725E23" w:rsidP="00725E23">
      <w:pPr>
        <w:pStyle w:val="NoSpacing"/>
      </w:pPr>
      <w:r>
        <w:t>30</w:t>
      </w:r>
      <w:r>
        <w:t xml:space="preserve"> April 2019</w:t>
      </w:r>
      <w:bookmarkStart w:id="0" w:name="_GoBack"/>
      <w:bookmarkEnd w:id="0"/>
    </w:p>
    <w:sectPr w:rsidR="006B2F86" w:rsidRPr="00725E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EB220" w14:textId="77777777" w:rsidR="00725E23" w:rsidRDefault="00725E23" w:rsidP="00E71FC3">
      <w:pPr>
        <w:spacing w:after="0" w:line="240" w:lineRule="auto"/>
      </w:pPr>
      <w:r>
        <w:separator/>
      </w:r>
    </w:p>
  </w:endnote>
  <w:endnote w:type="continuationSeparator" w:id="0">
    <w:p w14:paraId="62B7B31A" w14:textId="77777777" w:rsidR="00725E23" w:rsidRDefault="00725E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ABD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70B09" w14:textId="77777777" w:rsidR="00725E23" w:rsidRDefault="00725E23" w:rsidP="00E71FC3">
      <w:pPr>
        <w:spacing w:after="0" w:line="240" w:lineRule="auto"/>
      </w:pPr>
      <w:r>
        <w:separator/>
      </w:r>
    </w:p>
  </w:footnote>
  <w:footnote w:type="continuationSeparator" w:id="0">
    <w:p w14:paraId="3FDBED79" w14:textId="77777777" w:rsidR="00725E23" w:rsidRDefault="00725E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E23"/>
    <w:rsid w:val="001A7C09"/>
    <w:rsid w:val="00577BD5"/>
    <w:rsid w:val="00656CBA"/>
    <w:rsid w:val="006A1F77"/>
    <w:rsid w:val="00725E2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F102C"/>
  <w15:chartTrackingRefBased/>
  <w15:docId w15:val="{BEA5B4BE-E694-4F6A-BC84-C9E56F25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2019-04-30T20:18:00Z</dcterms:created>
  <dcterms:modified xsi:type="dcterms:W3CDTF">2019-04-30T20:19:00Z</dcterms:modified>
</cp:coreProperties>
</file>