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E389B" w14:textId="77777777" w:rsidR="00D266F7" w:rsidRDefault="00D266F7" w:rsidP="00D266F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George DALE</w:t>
      </w:r>
      <w:r>
        <w:rPr>
          <w:rFonts w:ascii="Times New Roman" w:hAnsi="Times New Roman" w:cs="Times New Roman"/>
          <w:lang w:val="en-US"/>
        </w:rPr>
        <w:t xml:space="preserve">       (fl.1490)</w:t>
      </w:r>
    </w:p>
    <w:p w14:paraId="487E7597" w14:textId="77777777" w:rsidR="00D266F7" w:rsidRDefault="00D266F7" w:rsidP="00D266F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York. Labourer.</w:t>
      </w:r>
    </w:p>
    <w:p w14:paraId="3671EF2F" w14:textId="77777777" w:rsidR="00D266F7" w:rsidRDefault="00D266F7" w:rsidP="00D266F7">
      <w:pPr>
        <w:pStyle w:val="NoSpacing"/>
        <w:rPr>
          <w:rFonts w:ascii="Times New Roman" w:hAnsi="Times New Roman" w:cs="Times New Roman"/>
          <w:lang w:val="en-US"/>
        </w:rPr>
      </w:pPr>
    </w:p>
    <w:p w14:paraId="4BF1A2EF" w14:textId="77777777" w:rsidR="00D266F7" w:rsidRDefault="00D266F7" w:rsidP="00D266F7">
      <w:pPr>
        <w:pStyle w:val="NoSpacing"/>
        <w:rPr>
          <w:rFonts w:ascii="Times New Roman" w:hAnsi="Times New Roman" w:cs="Times New Roman"/>
          <w:lang w:val="en-US"/>
        </w:rPr>
      </w:pPr>
    </w:p>
    <w:p w14:paraId="100481E5" w14:textId="77777777" w:rsidR="00D266F7" w:rsidRDefault="00D266F7" w:rsidP="00D266F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1490</w:t>
      </w:r>
      <w:r>
        <w:rPr>
          <w:rFonts w:ascii="Times New Roman" w:hAnsi="Times New Roman" w:cs="Times New Roman"/>
          <w:lang w:val="en-US"/>
        </w:rPr>
        <w:tab/>
        <w:t>The King indicted him and many others for treason and felony.</w:t>
      </w:r>
    </w:p>
    <w:p w14:paraId="17F7E438" w14:textId="77777777" w:rsidR="00D266F7" w:rsidRDefault="00D266F7" w:rsidP="00D266F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https://waalt.uh.edu/index.php/KB27/914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BFAEA66" w14:textId="77777777" w:rsidR="00D266F7" w:rsidRDefault="00D266F7" w:rsidP="00D266F7">
      <w:pPr>
        <w:pStyle w:val="NoSpacing"/>
        <w:rPr>
          <w:rFonts w:ascii="Times New Roman" w:hAnsi="Times New Roman" w:cs="Times New Roman"/>
          <w:lang w:val="en-US"/>
        </w:rPr>
      </w:pPr>
    </w:p>
    <w:p w14:paraId="03FF0B6C" w14:textId="77777777" w:rsidR="00D266F7" w:rsidRDefault="00D266F7" w:rsidP="00D266F7">
      <w:pPr>
        <w:pStyle w:val="NoSpacing"/>
        <w:rPr>
          <w:rFonts w:ascii="Times New Roman" w:hAnsi="Times New Roman" w:cs="Times New Roman"/>
          <w:lang w:val="en-US"/>
        </w:rPr>
      </w:pPr>
    </w:p>
    <w:p w14:paraId="6A65E2D5" w14:textId="77777777" w:rsidR="00D266F7" w:rsidRDefault="00D266F7" w:rsidP="00D266F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 April 2026</w:t>
      </w:r>
    </w:p>
    <w:p w14:paraId="5B382E6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8036E" w14:textId="77777777" w:rsidR="000D4CBE" w:rsidRDefault="000D4CBE" w:rsidP="00086E2C">
      <w:pPr>
        <w:spacing w:after="0" w:line="240" w:lineRule="auto"/>
      </w:pPr>
      <w:r>
        <w:separator/>
      </w:r>
    </w:p>
  </w:endnote>
  <w:endnote w:type="continuationSeparator" w:id="0">
    <w:p w14:paraId="3E1D9DBD" w14:textId="77777777" w:rsidR="000D4CBE" w:rsidRDefault="000D4CB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4DCA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DED9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E6C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A7080" w14:textId="77777777" w:rsidR="000D4CBE" w:rsidRDefault="000D4CBE" w:rsidP="00086E2C">
      <w:pPr>
        <w:spacing w:after="0" w:line="240" w:lineRule="auto"/>
      </w:pPr>
      <w:r>
        <w:separator/>
      </w:r>
    </w:p>
  </w:footnote>
  <w:footnote w:type="continuationSeparator" w:id="0">
    <w:p w14:paraId="0B0782BB" w14:textId="77777777" w:rsidR="000D4CBE" w:rsidRDefault="000D4CB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FFF9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B681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7E4E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6F7"/>
    <w:rsid w:val="00086E2C"/>
    <w:rsid w:val="000A2E7A"/>
    <w:rsid w:val="000D4CBE"/>
    <w:rsid w:val="002244B7"/>
    <w:rsid w:val="00314D94"/>
    <w:rsid w:val="00617568"/>
    <w:rsid w:val="006E68FA"/>
    <w:rsid w:val="00D266F7"/>
    <w:rsid w:val="00ED3A55"/>
    <w:rsid w:val="00F479D0"/>
    <w:rsid w:val="00FD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FA726"/>
  <w15:chartTrackingRefBased/>
  <w15:docId w15:val="{CC967356-1A78-48E1-8E97-704374F9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266F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66F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204</Characters>
  <Application>Microsoft Office Word</Application>
  <DocSecurity>0</DocSecurity>
  <Lines>13</Lines>
  <Paragraphs>8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2026-04-19T23:18:00Z</dcterms:created>
  <dcterms:modified xsi:type="dcterms:W3CDTF">2026-04-19T23:19:00Z</dcterms:modified>
</cp:coreProperties>
</file>