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6E039" w14:textId="77777777" w:rsidR="00DA0F2E" w:rsidRDefault="00DA0F2E" w:rsidP="00DA0F2E">
      <w:pPr>
        <w:rPr>
          <w:rFonts w:cs="Times New Roman"/>
        </w:rPr>
      </w:pPr>
      <w:r>
        <w:rPr>
          <w:rFonts w:cs="Times New Roman"/>
          <w:u w:val="single"/>
        </w:rPr>
        <w:t>Thomas DAMYSELL</w:t>
      </w:r>
      <w:r>
        <w:rPr>
          <w:rFonts w:cs="Times New Roman"/>
        </w:rPr>
        <w:t xml:space="preserve">        (fl.1401)</w:t>
      </w:r>
    </w:p>
    <w:p w14:paraId="4D84B842" w14:textId="77777777" w:rsidR="00DA0F2E" w:rsidRDefault="00DA0F2E" w:rsidP="00DA0F2E">
      <w:pPr>
        <w:rPr>
          <w:rFonts w:cs="Times New Roman"/>
        </w:rPr>
      </w:pPr>
      <w:r>
        <w:rPr>
          <w:rFonts w:cs="Times New Roman"/>
        </w:rPr>
        <w:t xml:space="preserve">of </w:t>
      </w:r>
      <w:proofErr w:type="spellStart"/>
      <w:r>
        <w:rPr>
          <w:rFonts w:cs="Times New Roman"/>
        </w:rPr>
        <w:t>Wilberfoss</w:t>
      </w:r>
      <w:proofErr w:type="spellEnd"/>
      <w:r>
        <w:rPr>
          <w:rFonts w:cs="Times New Roman"/>
        </w:rPr>
        <w:t xml:space="preserve"> Nunnery.</w:t>
      </w:r>
    </w:p>
    <w:p w14:paraId="779D95BD" w14:textId="77777777" w:rsidR="00DA0F2E" w:rsidRDefault="00DA0F2E" w:rsidP="00DA0F2E">
      <w:pPr>
        <w:rPr>
          <w:rFonts w:cs="Times New Roman"/>
        </w:rPr>
      </w:pPr>
    </w:p>
    <w:p w14:paraId="738664B9" w14:textId="77777777" w:rsidR="00DA0F2E" w:rsidRDefault="00DA0F2E" w:rsidP="00DA0F2E">
      <w:pPr>
        <w:rPr>
          <w:rFonts w:cs="Times New Roman"/>
        </w:rPr>
      </w:pPr>
    </w:p>
    <w:p w14:paraId="05D31129" w14:textId="77777777" w:rsidR="00DA0F2E" w:rsidRDefault="00DA0F2E" w:rsidP="00DA0F2E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subdeacon in the parish church of Bishop Burton.</w:t>
      </w:r>
    </w:p>
    <w:p w14:paraId="0D46006E" w14:textId="77777777" w:rsidR="00DA0F2E" w:rsidRDefault="00DA0F2E" w:rsidP="00DA0F2E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14</w:t>
      </w:r>
      <w:r w:rsidRPr="00A83454">
        <w:rPr>
          <w:rFonts w:cs="Times New Roman"/>
        </w:rPr>
        <w:t>)</w:t>
      </w:r>
    </w:p>
    <w:p w14:paraId="518B27B8" w14:textId="77777777" w:rsidR="00DA0F2E" w:rsidRDefault="00DA0F2E" w:rsidP="00DA0F2E">
      <w:pPr>
        <w:rPr>
          <w:rFonts w:cs="Times New Roman"/>
        </w:rPr>
      </w:pPr>
    </w:p>
    <w:p w14:paraId="627F9AAE" w14:textId="77777777" w:rsidR="00DA0F2E" w:rsidRDefault="00DA0F2E" w:rsidP="00DA0F2E">
      <w:pPr>
        <w:rPr>
          <w:rFonts w:cs="Times New Roman"/>
        </w:rPr>
      </w:pPr>
    </w:p>
    <w:p w14:paraId="545DE112" w14:textId="77777777" w:rsidR="00DA0F2E" w:rsidRDefault="00DA0F2E" w:rsidP="00DA0F2E">
      <w:pPr>
        <w:rPr>
          <w:rFonts w:cs="Times New Roman"/>
        </w:rPr>
      </w:pPr>
      <w:r>
        <w:rPr>
          <w:rFonts w:cs="Times New Roman"/>
        </w:rPr>
        <w:t>16 March 2026</w:t>
      </w:r>
    </w:p>
    <w:p w14:paraId="0EF78758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247B1" w14:textId="77777777" w:rsidR="00104B05" w:rsidRDefault="00104B05" w:rsidP="00086E2C">
      <w:r>
        <w:separator/>
      </w:r>
    </w:p>
  </w:endnote>
  <w:endnote w:type="continuationSeparator" w:id="0">
    <w:p w14:paraId="0B79B18B" w14:textId="77777777" w:rsidR="00104B05" w:rsidRDefault="00104B05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850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1B0B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7875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98689" w14:textId="77777777" w:rsidR="00104B05" w:rsidRDefault="00104B05" w:rsidP="00086E2C">
      <w:r>
        <w:separator/>
      </w:r>
    </w:p>
  </w:footnote>
  <w:footnote w:type="continuationSeparator" w:id="0">
    <w:p w14:paraId="0EF23DC6" w14:textId="77777777" w:rsidR="00104B05" w:rsidRDefault="00104B05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FEC8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FF4A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9C15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F2E"/>
    <w:rsid w:val="00086E2C"/>
    <w:rsid w:val="000A2E7A"/>
    <w:rsid w:val="00104B05"/>
    <w:rsid w:val="001D1CE2"/>
    <w:rsid w:val="002244B7"/>
    <w:rsid w:val="00314D94"/>
    <w:rsid w:val="00617568"/>
    <w:rsid w:val="006E68FA"/>
    <w:rsid w:val="00DA0F2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20386"/>
  <w15:chartTrackingRefBased/>
  <w15:docId w15:val="{08406F73-A4BA-4D36-BC0F-B061EDB74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F2E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38</Words>
  <Characters>186</Characters>
  <Application>Microsoft Office Word</Application>
  <DocSecurity>0</DocSecurity>
  <Lines>8</Lines>
  <Paragraphs>4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2026-03-27T20:06:00Z</dcterms:created>
  <dcterms:modified xsi:type="dcterms:W3CDTF">2026-03-27T20:07:00Z</dcterms:modified>
</cp:coreProperties>
</file>