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D6D33" w14:textId="77777777" w:rsidR="004121B0" w:rsidRDefault="004121B0" w:rsidP="004121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DAMYSELL</w:t>
      </w:r>
      <w:r>
        <w:rPr>
          <w:rFonts w:ascii="Times New Roman" w:hAnsi="Times New Roman" w:cs="Times New Roman"/>
          <w:sz w:val="24"/>
          <w:szCs w:val="24"/>
        </w:rPr>
        <w:t xml:space="preserve">     (d.1413-14)</w:t>
      </w:r>
    </w:p>
    <w:p w14:paraId="77131BEF" w14:textId="77777777" w:rsidR="004121B0" w:rsidRDefault="004121B0" w:rsidP="004121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3239AEF" w14:textId="77777777" w:rsidR="004121B0" w:rsidRDefault="004121B0" w:rsidP="004121B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FB8715" w14:textId="77777777" w:rsidR="004121B0" w:rsidRDefault="004121B0" w:rsidP="004121B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7A1CAE" w14:textId="77777777" w:rsidR="004121B0" w:rsidRDefault="004121B0" w:rsidP="004121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Aug.1413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2AAEFFD" w14:textId="77777777" w:rsidR="004121B0" w:rsidRDefault="004121B0" w:rsidP="004121B0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p.261)</w:t>
      </w:r>
    </w:p>
    <w:p w14:paraId="22C5A044" w14:textId="77777777" w:rsidR="004121B0" w:rsidRDefault="004121B0" w:rsidP="004121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Nov.1413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2A22527" w14:textId="77777777" w:rsidR="004121B0" w:rsidRDefault="004121B0" w:rsidP="004121B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77F17A" w14:textId="77777777" w:rsidR="004121B0" w:rsidRDefault="004121B0" w:rsidP="004121B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77CAE3" w14:textId="77777777" w:rsidR="004121B0" w:rsidRDefault="004121B0" w:rsidP="004121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2026</w:t>
      </w:r>
    </w:p>
    <w:p w14:paraId="5A30F91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168C1" w14:textId="77777777" w:rsidR="00A61122" w:rsidRDefault="00A61122" w:rsidP="00086E2C">
      <w:r>
        <w:separator/>
      </w:r>
    </w:p>
  </w:endnote>
  <w:endnote w:type="continuationSeparator" w:id="0">
    <w:p w14:paraId="7B84C2A0" w14:textId="77777777" w:rsidR="00A61122" w:rsidRDefault="00A61122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272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B73B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A3EF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7F30F" w14:textId="77777777" w:rsidR="00A61122" w:rsidRDefault="00A61122" w:rsidP="00086E2C">
      <w:r>
        <w:separator/>
      </w:r>
    </w:p>
  </w:footnote>
  <w:footnote w:type="continuationSeparator" w:id="0">
    <w:p w14:paraId="58400387" w14:textId="77777777" w:rsidR="00A61122" w:rsidRDefault="00A61122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6E78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FFFA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0451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B0"/>
    <w:rsid w:val="00086E2C"/>
    <w:rsid w:val="000A2E7A"/>
    <w:rsid w:val="002244B7"/>
    <w:rsid w:val="00314D94"/>
    <w:rsid w:val="004121B0"/>
    <w:rsid w:val="005435B9"/>
    <w:rsid w:val="00617568"/>
    <w:rsid w:val="006C2396"/>
    <w:rsid w:val="006E68FA"/>
    <w:rsid w:val="008E56AD"/>
    <w:rsid w:val="00A61122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CEE50"/>
  <w15:chartTrackingRefBased/>
  <w15:docId w15:val="{26D4E178-010B-47B0-B4E2-834CCB308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1B0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2026-05-10T15:39:00Z</dcterms:created>
  <dcterms:modified xsi:type="dcterms:W3CDTF">2026-05-10T15:40:00Z</dcterms:modified>
</cp:coreProperties>
</file>