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25F1F" w14:textId="77777777" w:rsidR="00AF0D1F" w:rsidRDefault="00AF0D1F" w:rsidP="00AF0D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DAMYOT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fl.1399)</w:t>
      </w:r>
    </w:p>
    <w:p w14:paraId="11F8294B" w14:textId="77777777" w:rsidR="00AF0D1F" w:rsidRDefault="00AF0D1F" w:rsidP="00AF0D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54CDA0" w14:textId="77777777" w:rsidR="00AF0D1F" w:rsidRDefault="00AF0D1F" w:rsidP="00AF0D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6179D8" w14:textId="77777777" w:rsidR="00AF0D1F" w:rsidRDefault="00AF0D1F" w:rsidP="00AF0D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1399</w:t>
      </w:r>
      <w:r>
        <w:rPr>
          <w:rFonts w:ascii="Times New Roman" w:hAnsi="Times New Roman" w:cs="Times New Roman"/>
          <w:sz w:val="24"/>
          <w:szCs w:val="24"/>
        </w:rPr>
        <w:tab/>
        <w:t>He made a plaint of trespass and assault against John May, cutler(q.v.).</w:t>
      </w:r>
    </w:p>
    <w:p w14:paraId="7E8C4415" w14:textId="77777777" w:rsidR="00AF0D1F" w:rsidRDefault="00AF0D1F" w:rsidP="00AF0D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987AFA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http://aalt.law.uh.edu/Indices/CP40Indices/CP40no555/CP40no555Pl.htm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61CDA0E" w14:textId="77777777" w:rsidR="00AF0D1F" w:rsidRDefault="00AF0D1F" w:rsidP="00AF0D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E631CF" w14:textId="77777777" w:rsidR="00AF0D1F" w:rsidRDefault="00AF0D1F" w:rsidP="00AF0D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11D386" w14:textId="77777777" w:rsidR="00AF0D1F" w:rsidRDefault="00AF0D1F" w:rsidP="00AF0D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June 2022</w:t>
      </w:r>
    </w:p>
    <w:p w14:paraId="7889452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5BFF7" w14:textId="77777777" w:rsidR="00AF0D1F" w:rsidRDefault="00AF0D1F" w:rsidP="009139A6">
      <w:r>
        <w:separator/>
      </w:r>
    </w:p>
  </w:endnote>
  <w:endnote w:type="continuationSeparator" w:id="0">
    <w:p w14:paraId="4B50247C" w14:textId="77777777" w:rsidR="00AF0D1F" w:rsidRDefault="00AF0D1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8D4E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6684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A5B1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E9B4C" w14:textId="77777777" w:rsidR="00AF0D1F" w:rsidRDefault="00AF0D1F" w:rsidP="009139A6">
      <w:r>
        <w:separator/>
      </w:r>
    </w:p>
  </w:footnote>
  <w:footnote w:type="continuationSeparator" w:id="0">
    <w:p w14:paraId="683DC943" w14:textId="77777777" w:rsidR="00AF0D1F" w:rsidRDefault="00AF0D1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B04C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9B3E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84F5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D1F"/>
    <w:rsid w:val="000666E0"/>
    <w:rsid w:val="002510B7"/>
    <w:rsid w:val="005C130B"/>
    <w:rsid w:val="00826F5C"/>
    <w:rsid w:val="009139A6"/>
    <w:rsid w:val="009448BB"/>
    <w:rsid w:val="00A3176C"/>
    <w:rsid w:val="00AE65F8"/>
    <w:rsid w:val="00AF0D1F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19A4C"/>
  <w15:chartTrackingRefBased/>
  <w15:docId w15:val="{63B1FEEF-49CE-42E1-BC84-224E2D2D4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F0D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555/CP40no555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2022-06-16T12:10:00Z</dcterms:created>
  <dcterms:modified xsi:type="dcterms:W3CDTF">2022-06-16T12:11:00Z</dcterms:modified>
</cp:coreProperties>
</file>