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D8D" w:rsidRDefault="001A4D8D" w:rsidP="001A4D8D">
      <w:pPr>
        <w:pStyle w:val="NoSpacing"/>
      </w:pPr>
      <w:r>
        <w:rPr>
          <w:u w:val="single"/>
        </w:rPr>
        <w:t>John DAMSELL</w:t>
      </w:r>
      <w:r>
        <w:t xml:space="preserve">   </w:t>
      </w:r>
      <w:proofErr w:type="gramStart"/>
      <w:r>
        <w:t xml:space="preserve">   (</w:t>
      </w:r>
      <w:proofErr w:type="gramEnd"/>
      <w:r>
        <w:t>fl.1433</w:t>
      </w:r>
      <w:r w:rsidR="00C56713">
        <w:t>-6</w:t>
      </w:r>
      <w:r>
        <w:t>)</w:t>
      </w:r>
    </w:p>
    <w:p w:rsidR="001A4D8D" w:rsidRDefault="00C56713" w:rsidP="001A4D8D">
      <w:pPr>
        <w:pStyle w:val="NoSpacing"/>
      </w:pPr>
      <w:r>
        <w:t xml:space="preserve">of </w:t>
      </w:r>
      <w:proofErr w:type="spellStart"/>
      <w:proofErr w:type="gramStart"/>
      <w:r>
        <w:t>St.Nicholas’s</w:t>
      </w:r>
      <w:proofErr w:type="spellEnd"/>
      <w:proofErr w:type="gramEnd"/>
      <w:r>
        <w:t xml:space="preserve"> Priory, Exeter.</w:t>
      </w:r>
    </w:p>
    <w:p w:rsidR="001A4D8D" w:rsidRDefault="001A4D8D" w:rsidP="001A4D8D">
      <w:pPr>
        <w:pStyle w:val="NoSpacing"/>
      </w:pPr>
    </w:p>
    <w:p w:rsidR="001A4D8D" w:rsidRDefault="001A4D8D" w:rsidP="001A4D8D">
      <w:pPr>
        <w:pStyle w:val="NoSpacing"/>
      </w:pPr>
    </w:p>
    <w:p w:rsidR="001A4D8D" w:rsidRDefault="001A4D8D" w:rsidP="001A4D8D">
      <w:pPr>
        <w:pStyle w:val="NoSpacing"/>
      </w:pPr>
      <w:r>
        <w:t xml:space="preserve">  7 Feb.1433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Devon, by the</w:t>
      </w:r>
    </w:p>
    <w:p w:rsidR="001A4D8D" w:rsidRDefault="001A4D8D" w:rsidP="001A4D8D">
      <w:pPr>
        <w:pStyle w:val="NoSpacing"/>
      </w:pPr>
      <w:r>
        <w:tab/>
      </w:r>
      <w:r>
        <w:tab/>
        <w:t>Bishop.</w:t>
      </w:r>
    </w:p>
    <w:p w:rsidR="001A4D8D" w:rsidRDefault="001A4D8D" w:rsidP="001A4D8D">
      <w:pPr>
        <w:pStyle w:val="NoSpacing"/>
      </w:pPr>
      <w:r>
        <w:tab/>
      </w:r>
      <w:r>
        <w:tab/>
        <w:t>(“Register of Edmund Lacy, Bishop of Exeter 1420-55” part 4 p.143)</w:t>
      </w:r>
    </w:p>
    <w:p w:rsidR="00C56713" w:rsidRDefault="00C56713" w:rsidP="001A4D8D">
      <w:pPr>
        <w:pStyle w:val="NoSpacing"/>
      </w:pPr>
      <w:r>
        <w:t xml:space="preserve">  2 Jun.</w:t>
      </w:r>
      <w:r>
        <w:tab/>
        <w:t>1436</w:t>
      </w:r>
      <w:r>
        <w:tab/>
        <w:t>He was ordained subdeacon in the same place by the Bishop.  (ibid.p.161)</w:t>
      </w:r>
    </w:p>
    <w:p w:rsidR="001A4D8D" w:rsidRDefault="0012276F" w:rsidP="001A4D8D">
      <w:pPr>
        <w:pStyle w:val="NoSpacing"/>
      </w:pPr>
      <w:r>
        <w:t>22 Dec.</w:t>
      </w:r>
      <w:r>
        <w:tab/>
        <w:t xml:space="preserve">He was ordained deacon in the chapel at </w:t>
      </w:r>
      <w:proofErr w:type="spellStart"/>
      <w:r>
        <w:t>Clyst</w:t>
      </w:r>
      <w:proofErr w:type="spellEnd"/>
      <w:r>
        <w:t xml:space="preserve"> by the Bishop. (ibid. p.162)</w:t>
      </w:r>
    </w:p>
    <w:p w:rsidR="00A81240" w:rsidRDefault="00A81240" w:rsidP="00A81240">
      <w:pPr>
        <w:pStyle w:val="NoSpacing"/>
      </w:pPr>
      <w:r>
        <w:t>21</w:t>
      </w:r>
      <w:r>
        <w:t xml:space="preserve"> Dec.1437</w:t>
      </w:r>
      <w:r>
        <w:tab/>
        <w:t>He was ordained priest</w:t>
      </w:r>
      <w:r>
        <w:t xml:space="preserve">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A81240" w:rsidRDefault="00A81240" w:rsidP="00A81240">
      <w:pPr>
        <w:pStyle w:val="NoSpacing"/>
      </w:pPr>
      <w:r>
        <w:tab/>
      </w:r>
      <w:r>
        <w:tab/>
        <w:t>(ibid. p.164)</w:t>
      </w:r>
    </w:p>
    <w:p w:rsidR="00A81240" w:rsidRDefault="00A81240" w:rsidP="001A4D8D">
      <w:pPr>
        <w:pStyle w:val="NoSpacing"/>
      </w:pPr>
    </w:p>
    <w:p w:rsidR="00C56713" w:rsidRDefault="00C56713" w:rsidP="001A4D8D">
      <w:pPr>
        <w:pStyle w:val="NoSpacing"/>
      </w:pPr>
    </w:p>
    <w:p w:rsidR="0012276F" w:rsidRDefault="0012276F" w:rsidP="001A4D8D">
      <w:pPr>
        <w:pStyle w:val="NoSpacing"/>
      </w:pPr>
      <w:r>
        <w:t>9 January 2017</w:t>
      </w:r>
    </w:p>
    <w:p w:rsidR="00A81240" w:rsidRDefault="00A81240" w:rsidP="001A4D8D">
      <w:pPr>
        <w:pStyle w:val="NoSpacing"/>
      </w:pPr>
      <w:r>
        <w:t>25 January 2017</w:t>
      </w:r>
      <w:bookmarkStart w:id="0" w:name="_GoBack"/>
      <w:bookmarkEnd w:id="0"/>
    </w:p>
    <w:p w:rsidR="006B2F86" w:rsidRPr="001A4D8D" w:rsidRDefault="00A81240" w:rsidP="00E71FC3">
      <w:pPr>
        <w:pStyle w:val="NoSpacing"/>
      </w:pPr>
    </w:p>
    <w:sectPr w:rsidR="006B2F86" w:rsidRPr="001A4D8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D8D" w:rsidRDefault="001A4D8D" w:rsidP="00E71FC3">
      <w:pPr>
        <w:spacing w:after="0" w:line="240" w:lineRule="auto"/>
      </w:pPr>
      <w:r>
        <w:separator/>
      </w:r>
    </w:p>
  </w:endnote>
  <w:endnote w:type="continuationSeparator" w:id="0">
    <w:p w:rsidR="001A4D8D" w:rsidRDefault="001A4D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D8D" w:rsidRDefault="001A4D8D" w:rsidP="00E71FC3">
      <w:pPr>
        <w:spacing w:after="0" w:line="240" w:lineRule="auto"/>
      </w:pPr>
      <w:r>
        <w:separator/>
      </w:r>
    </w:p>
  </w:footnote>
  <w:footnote w:type="continuationSeparator" w:id="0">
    <w:p w:rsidR="001A4D8D" w:rsidRDefault="001A4D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D8D"/>
    <w:rsid w:val="0012276F"/>
    <w:rsid w:val="001A4D8D"/>
    <w:rsid w:val="001A7C09"/>
    <w:rsid w:val="00733BE7"/>
    <w:rsid w:val="00A81240"/>
    <w:rsid w:val="00AB52E8"/>
    <w:rsid w:val="00B16D3F"/>
    <w:rsid w:val="00C5671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F64B8"/>
  <w15:chartTrackingRefBased/>
  <w15:docId w15:val="{98ECD705-AD44-4B00-9934-82DBEB860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1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2016-09-05T16:13:00Z</dcterms:created>
  <dcterms:modified xsi:type="dcterms:W3CDTF">2017-01-25T17:14:00Z</dcterms:modified>
</cp:coreProperties>
</file>