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82D54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DAMPORT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4CFB473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Middle Combe, Wiltshire. Gentleman.</w:t>
      </w:r>
    </w:p>
    <w:p w14:paraId="1F4A7DD1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</w:p>
    <w:p w14:paraId="07C96CD5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</w:p>
    <w:p w14:paraId="5560D9CE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7F90970A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(https://waalt.uh.edu/index.php/CP40/861)</w:t>
      </w:r>
    </w:p>
    <w:p w14:paraId="68FF475A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</w:p>
    <w:p w14:paraId="2461371E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</w:p>
    <w:p w14:paraId="408C3132" w14:textId="77777777" w:rsidR="00330D9A" w:rsidRDefault="00330D9A" w:rsidP="0033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0239093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8EB4B" w14:textId="77777777" w:rsidR="00330D9A" w:rsidRDefault="00330D9A" w:rsidP="009139A6">
      <w:r>
        <w:separator/>
      </w:r>
    </w:p>
  </w:endnote>
  <w:endnote w:type="continuationSeparator" w:id="0">
    <w:p w14:paraId="5FD7DA63" w14:textId="77777777" w:rsidR="00330D9A" w:rsidRDefault="00330D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75B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57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5F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4100C" w14:textId="77777777" w:rsidR="00330D9A" w:rsidRDefault="00330D9A" w:rsidP="009139A6">
      <w:r>
        <w:separator/>
      </w:r>
    </w:p>
  </w:footnote>
  <w:footnote w:type="continuationSeparator" w:id="0">
    <w:p w14:paraId="72BAF939" w14:textId="77777777" w:rsidR="00330D9A" w:rsidRDefault="00330D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1C7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68D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3B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9A"/>
    <w:rsid w:val="000666E0"/>
    <w:rsid w:val="002510B7"/>
    <w:rsid w:val="00330D9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4978"/>
  <w15:chartTrackingRefBased/>
  <w15:docId w15:val="{ADE63D66-3214-4ED7-98A2-38DA4A6C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D9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2022-01-14T08:00:00Z</dcterms:created>
  <dcterms:modified xsi:type="dcterms:W3CDTF">2022-01-14T08:00:00Z</dcterms:modified>
</cp:coreProperties>
</file>