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3E036" w14:textId="77777777" w:rsidR="00035F36" w:rsidRDefault="00035F36" w:rsidP="00035F3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Ralph DAMPORT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  (fl.1417)</w:t>
      </w:r>
    </w:p>
    <w:p w14:paraId="655D71C0" w14:textId="77777777" w:rsidR="00035F36" w:rsidRDefault="00035F36" w:rsidP="00035F3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4CE1AF96" w14:textId="77777777" w:rsidR="00035F36" w:rsidRDefault="00035F36" w:rsidP="00035F3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919E95C" w14:textId="77777777" w:rsidR="00035F36" w:rsidRDefault="00035F36" w:rsidP="00035F3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21A160F" w14:textId="77777777" w:rsidR="00035F36" w:rsidRDefault="00035F36" w:rsidP="00035F3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7DCD1AA8" w14:textId="77777777" w:rsidR="00035F36" w:rsidRDefault="00035F36" w:rsidP="00035F3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40849DBC" w14:textId="77777777" w:rsidR="00035F36" w:rsidRPr="00065994" w:rsidRDefault="00035F36" w:rsidP="00035F36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8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3AA41521" w14:textId="77777777" w:rsidR="00035F36" w:rsidRDefault="00035F36" w:rsidP="00035F36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43CB790A" w14:textId="77777777" w:rsidR="00035F36" w:rsidRDefault="00035F36" w:rsidP="00035F3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FEF5D9B" w14:textId="77777777" w:rsidR="00035F36" w:rsidRDefault="00035F36" w:rsidP="00035F3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CE6EF81" w14:textId="77777777" w:rsidR="00035F36" w:rsidRDefault="00035F36" w:rsidP="00035F3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fldChar w:fldCharType="begin"/>
      </w:r>
      <w:r>
        <w:rPr>
          <w:rFonts w:cs="Times New Roman"/>
          <w:color w:val="282B30"/>
          <w:szCs w:val="24"/>
          <w:shd w:val="clear" w:color="auto" w:fill="FFFFFF"/>
        </w:rPr>
        <w:instrText xml:space="preserve"> DATE \@ "dd MMMM yyyy" </w:instrText>
      </w:r>
      <w:r>
        <w:rPr>
          <w:rFonts w:cs="Times New Roman"/>
          <w:color w:val="282B30"/>
          <w:szCs w:val="24"/>
          <w:shd w:val="clear" w:color="auto" w:fill="FFFFFF"/>
        </w:rPr>
        <w:fldChar w:fldCharType="separate"/>
      </w:r>
      <w:r>
        <w:rPr>
          <w:rFonts w:cs="Times New Roman"/>
          <w:noProof/>
          <w:color w:val="282B30"/>
          <w:szCs w:val="24"/>
          <w:shd w:val="clear" w:color="auto" w:fill="FFFFFF"/>
        </w:rPr>
        <w:t>05 April 2025</w:t>
      </w:r>
      <w:r>
        <w:rPr>
          <w:rFonts w:cs="Times New Roman"/>
          <w:color w:val="282B30"/>
          <w:szCs w:val="24"/>
          <w:shd w:val="clear" w:color="auto" w:fill="FFFFFF"/>
        </w:rPr>
        <w:fldChar w:fldCharType="end"/>
      </w:r>
    </w:p>
    <w:p w14:paraId="4561426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9AD62" w14:textId="77777777" w:rsidR="00035F36" w:rsidRDefault="00035F36" w:rsidP="009139A6">
      <w:r>
        <w:separator/>
      </w:r>
    </w:p>
  </w:endnote>
  <w:endnote w:type="continuationSeparator" w:id="0">
    <w:p w14:paraId="470E6740" w14:textId="77777777" w:rsidR="00035F36" w:rsidRDefault="00035F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8F71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D631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005C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0C572" w14:textId="77777777" w:rsidR="00035F36" w:rsidRDefault="00035F36" w:rsidP="009139A6">
      <w:r>
        <w:separator/>
      </w:r>
    </w:p>
  </w:footnote>
  <w:footnote w:type="continuationSeparator" w:id="0">
    <w:p w14:paraId="6724C9DA" w14:textId="77777777" w:rsidR="00035F36" w:rsidRDefault="00035F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0208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5186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B4CF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F36"/>
    <w:rsid w:val="00035F36"/>
    <w:rsid w:val="000666E0"/>
    <w:rsid w:val="000A2E7A"/>
    <w:rsid w:val="00190DFA"/>
    <w:rsid w:val="002510B7"/>
    <w:rsid w:val="00270799"/>
    <w:rsid w:val="00357E4A"/>
    <w:rsid w:val="005C130B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DF05A0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05980"/>
  <w15:chartTrackingRefBased/>
  <w15:docId w15:val="{DABBA8AA-1536-4905-BA64-B38E19278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2025-04-05T20:12:00Z</dcterms:created>
  <dcterms:modified xsi:type="dcterms:W3CDTF">2025-04-05T20:12:00Z</dcterms:modified>
</cp:coreProperties>
</file>