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5C80E" w14:textId="77777777" w:rsidR="002A5EF3" w:rsidRDefault="002A5EF3" w:rsidP="002A5E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DAMME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fl.1474-5)</w:t>
      </w:r>
    </w:p>
    <w:p w14:paraId="50C894C8" w14:textId="77777777" w:rsidR="002A5EF3" w:rsidRDefault="002A5EF3" w:rsidP="002A5E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3A009260" w14:textId="77777777" w:rsidR="002A5EF3" w:rsidRDefault="002A5EF3" w:rsidP="002A5EF3">
      <w:pPr>
        <w:pStyle w:val="NoSpacing"/>
        <w:rPr>
          <w:rFonts w:cs="Times New Roman"/>
          <w:szCs w:val="24"/>
        </w:rPr>
      </w:pPr>
    </w:p>
    <w:p w14:paraId="42FC3EEC" w14:textId="77777777" w:rsidR="002A5EF3" w:rsidRDefault="002A5EF3" w:rsidP="002A5EF3">
      <w:pPr>
        <w:pStyle w:val="NoSpacing"/>
        <w:rPr>
          <w:rFonts w:cs="Times New Roman"/>
          <w:szCs w:val="24"/>
        </w:rPr>
      </w:pPr>
    </w:p>
    <w:p w14:paraId="6206B99A" w14:textId="77777777" w:rsidR="002A5EF3" w:rsidRDefault="002A5EF3" w:rsidP="002A5E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1474-5</w:t>
      </w:r>
      <w:r>
        <w:rPr>
          <w:rFonts w:cs="Times New Roman"/>
          <w:szCs w:val="24"/>
        </w:rPr>
        <w:tab/>
        <w:t>B.A.</w:t>
      </w:r>
    </w:p>
    <w:p w14:paraId="370B28EE" w14:textId="77777777" w:rsidR="002A5EF3" w:rsidRDefault="002A5EF3" w:rsidP="002A5EF3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p.6)</w:t>
      </w:r>
    </w:p>
    <w:p w14:paraId="422E0016" w14:textId="77777777" w:rsidR="002A5EF3" w:rsidRDefault="002A5EF3" w:rsidP="002A5EF3">
      <w:pPr>
        <w:pStyle w:val="NoSpacing"/>
        <w:rPr>
          <w:rFonts w:cs="Times New Roman"/>
          <w:szCs w:val="24"/>
        </w:rPr>
      </w:pPr>
    </w:p>
    <w:p w14:paraId="79C62CB9" w14:textId="77777777" w:rsidR="002A5EF3" w:rsidRDefault="002A5EF3" w:rsidP="002A5EF3">
      <w:pPr>
        <w:pStyle w:val="NoSpacing"/>
        <w:rPr>
          <w:rFonts w:cs="Times New Roman"/>
          <w:szCs w:val="24"/>
        </w:rPr>
      </w:pPr>
    </w:p>
    <w:p w14:paraId="42AEA227" w14:textId="77777777" w:rsidR="002A5EF3" w:rsidRDefault="002A5EF3" w:rsidP="002A5EF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315B30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31F20" w14:textId="77777777" w:rsidR="002A5EF3" w:rsidRDefault="002A5EF3" w:rsidP="009139A6">
      <w:r>
        <w:separator/>
      </w:r>
    </w:p>
  </w:endnote>
  <w:endnote w:type="continuationSeparator" w:id="0">
    <w:p w14:paraId="18565AAC" w14:textId="77777777" w:rsidR="002A5EF3" w:rsidRDefault="002A5E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4C3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FA7C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254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D6A8C" w14:textId="77777777" w:rsidR="002A5EF3" w:rsidRDefault="002A5EF3" w:rsidP="009139A6">
      <w:r>
        <w:separator/>
      </w:r>
    </w:p>
  </w:footnote>
  <w:footnote w:type="continuationSeparator" w:id="0">
    <w:p w14:paraId="0F07B715" w14:textId="77777777" w:rsidR="002A5EF3" w:rsidRDefault="002A5E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71B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816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DF6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F3"/>
    <w:rsid w:val="000666E0"/>
    <w:rsid w:val="002510B7"/>
    <w:rsid w:val="00270799"/>
    <w:rsid w:val="002A5EF3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33041"/>
  <w15:chartTrackingRefBased/>
  <w15:docId w15:val="{6D047CC2-F94E-478E-B22A-545C9C31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2024-11-03T14:17:00Z</dcterms:created>
  <dcterms:modified xsi:type="dcterms:W3CDTF">2024-11-03T14:17:00Z</dcterms:modified>
</cp:coreProperties>
</file>