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8088B" w14:textId="77777777" w:rsidR="000F2A85" w:rsidRDefault="000F2A85" w:rsidP="000F2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DAMET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7D5C9B6E" w14:textId="77777777" w:rsidR="000F2A85" w:rsidRDefault="000F2A85" w:rsidP="000F2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Welle.</w:t>
      </w:r>
    </w:p>
    <w:p w14:paraId="64C3B595" w14:textId="77777777" w:rsidR="000F2A85" w:rsidRDefault="000F2A85" w:rsidP="000F2A85">
      <w:pPr>
        <w:pStyle w:val="NoSpacing"/>
        <w:rPr>
          <w:rFonts w:cs="Times New Roman"/>
          <w:szCs w:val="24"/>
        </w:rPr>
      </w:pPr>
    </w:p>
    <w:p w14:paraId="431A0140" w14:textId="77777777" w:rsidR="000F2A85" w:rsidRDefault="000F2A85" w:rsidP="000F2A85">
      <w:pPr>
        <w:pStyle w:val="NoSpacing"/>
        <w:rPr>
          <w:rFonts w:cs="Times New Roman"/>
          <w:szCs w:val="24"/>
        </w:rPr>
      </w:pPr>
    </w:p>
    <w:p w14:paraId="57AED235" w14:textId="77777777" w:rsidR="000F2A85" w:rsidRDefault="000F2A85" w:rsidP="000F2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68C332EA" w14:textId="77777777" w:rsidR="000F2A85" w:rsidRDefault="000F2A85" w:rsidP="000F2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238517EC" w14:textId="77777777" w:rsidR="000F2A85" w:rsidRDefault="000F2A85" w:rsidP="000F2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Cambridgeshire.</w:t>
      </w:r>
    </w:p>
    <w:p w14:paraId="43F37534" w14:textId="77777777" w:rsidR="000F2A85" w:rsidRDefault="000F2A85" w:rsidP="000F2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6DE415C4" w14:textId="77777777" w:rsidR="000F2A85" w:rsidRDefault="000F2A85" w:rsidP="000F2A85">
      <w:pPr>
        <w:pStyle w:val="NoSpacing"/>
        <w:rPr>
          <w:rFonts w:cs="Times New Roman"/>
          <w:szCs w:val="24"/>
        </w:rPr>
      </w:pPr>
    </w:p>
    <w:p w14:paraId="62240426" w14:textId="77777777" w:rsidR="000F2A85" w:rsidRDefault="000F2A85" w:rsidP="000F2A85">
      <w:pPr>
        <w:pStyle w:val="NoSpacing"/>
        <w:rPr>
          <w:rFonts w:cs="Times New Roman"/>
          <w:szCs w:val="24"/>
        </w:rPr>
      </w:pPr>
    </w:p>
    <w:p w14:paraId="1AC02110" w14:textId="77777777" w:rsidR="000F2A85" w:rsidRDefault="000F2A85" w:rsidP="000F2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2023</w:t>
      </w:r>
    </w:p>
    <w:p w14:paraId="510077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485E3" w14:textId="77777777" w:rsidR="000F2A85" w:rsidRDefault="000F2A85" w:rsidP="009139A6">
      <w:r>
        <w:separator/>
      </w:r>
    </w:p>
  </w:endnote>
  <w:endnote w:type="continuationSeparator" w:id="0">
    <w:p w14:paraId="786E0000" w14:textId="77777777" w:rsidR="000F2A85" w:rsidRDefault="000F2A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CF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A1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E4D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E9CB3" w14:textId="77777777" w:rsidR="000F2A85" w:rsidRDefault="000F2A85" w:rsidP="009139A6">
      <w:r>
        <w:separator/>
      </w:r>
    </w:p>
  </w:footnote>
  <w:footnote w:type="continuationSeparator" w:id="0">
    <w:p w14:paraId="74A439D4" w14:textId="77777777" w:rsidR="000F2A85" w:rsidRDefault="000F2A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3AF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F5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FA1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85"/>
    <w:rsid w:val="000666E0"/>
    <w:rsid w:val="000F2A8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E8F91"/>
  <w15:chartTrackingRefBased/>
  <w15:docId w15:val="{25A0A5CD-40DE-49C1-8E9F-04BC8181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2023-12-27T20:48:00Z</dcterms:created>
  <dcterms:modified xsi:type="dcterms:W3CDTF">2023-12-27T20:48:00Z</dcterms:modified>
</cp:coreProperties>
</file>