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F26BB" w14:textId="77777777" w:rsidR="00502F66" w:rsidRDefault="00502F66" w:rsidP="00502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DAMERY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F2D9605" w14:textId="77777777" w:rsidR="00502F66" w:rsidRDefault="00502F66" w:rsidP="00502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Cutler.</w:t>
      </w:r>
    </w:p>
    <w:p w14:paraId="42E11F99" w14:textId="77777777" w:rsidR="00502F66" w:rsidRDefault="00502F66" w:rsidP="00502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860C12" w14:textId="77777777" w:rsidR="00502F66" w:rsidRDefault="00502F66" w:rsidP="00502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89E010" w14:textId="77777777" w:rsidR="00502F66" w:rsidRDefault="00502F66" w:rsidP="00502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Sir William Say(q.v.) brought a plaint of debt against him,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Joynour</w:t>
      </w:r>
      <w:proofErr w:type="spellEnd"/>
    </w:p>
    <w:p w14:paraId="2A659144" w14:textId="77777777" w:rsidR="00502F66" w:rsidRDefault="00502F66" w:rsidP="00502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Great </w:t>
      </w:r>
      <w:proofErr w:type="spellStart"/>
      <w:r>
        <w:rPr>
          <w:rFonts w:ascii="Times New Roman" w:hAnsi="Times New Roman" w:cs="Times New Roman"/>
          <w:sz w:val="24"/>
          <w:szCs w:val="24"/>
        </w:rPr>
        <w:t>Dunmowe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Aleyn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Great </w:t>
      </w:r>
      <w:proofErr w:type="spellStart"/>
      <w:r>
        <w:rPr>
          <w:rFonts w:ascii="Times New Roman" w:hAnsi="Times New Roman" w:cs="Times New Roman"/>
          <w:sz w:val="24"/>
          <w:szCs w:val="24"/>
        </w:rPr>
        <w:t>Dunmowe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William</w:t>
      </w:r>
    </w:p>
    <w:p w14:paraId="1582B42C" w14:textId="77777777" w:rsidR="00502F66" w:rsidRDefault="00502F66" w:rsidP="00502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Prentys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Brentwood(q.v.).</w:t>
      </w:r>
    </w:p>
    <w:p w14:paraId="5246C6FD" w14:textId="77777777" w:rsidR="00502F66" w:rsidRDefault="00502F66" w:rsidP="00502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847AF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04CAAEF" w14:textId="77777777" w:rsidR="00502F66" w:rsidRDefault="00502F66" w:rsidP="00502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465031" w14:textId="77777777" w:rsidR="00502F66" w:rsidRDefault="00502F66" w:rsidP="00502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7F3893" w14:textId="77777777" w:rsidR="00502F66" w:rsidRDefault="00502F66" w:rsidP="00502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September 2022</w:t>
      </w:r>
    </w:p>
    <w:p w14:paraId="2A6136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6BE0A" w14:textId="77777777" w:rsidR="00502F66" w:rsidRDefault="00502F66" w:rsidP="009139A6">
      <w:r>
        <w:separator/>
      </w:r>
    </w:p>
  </w:endnote>
  <w:endnote w:type="continuationSeparator" w:id="0">
    <w:p w14:paraId="022661C5" w14:textId="77777777" w:rsidR="00502F66" w:rsidRDefault="00502F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813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BF6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C97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454EB" w14:textId="77777777" w:rsidR="00502F66" w:rsidRDefault="00502F66" w:rsidP="009139A6">
      <w:r>
        <w:separator/>
      </w:r>
    </w:p>
  </w:footnote>
  <w:footnote w:type="continuationSeparator" w:id="0">
    <w:p w14:paraId="47368E19" w14:textId="77777777" w:rsidR="00502F66" w:rsidRDefault="00502F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79B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CD3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39C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F66"/>
    <w:rsid w:val="000666E0"/>
    <w:rsid w:val="002510B7"/>
    <w:rsid w:val="00502F6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0FB57"/>
  <w15:chartTrackingRefBased/>
  <w15:docId w15:val="{FC6BEB5A-0EF4-4648-A2E7-8943E1388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02F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2022-09-25T08:33:00Z</dcterms:created>
  <dcterms:modified xsi:type="dcterms:W3CDTF">2022-09-25T08:33:00Z</dcterms:modified>
</cp:coreProperties>
</file>