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6C2B1" w14:textId="77777777" w:rsidR="00AB4BFA" w:rsidRDefault="00AB4BFA" w:rsidP="00AB4BF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DAMERY</w:t>
      </w:r>
      <w:r>
        <w:rPr>
          <w:rFonts w:cs="Times New Roman"/>
          <w:szCs w:val="24"/>
          <w:lang w:val="en-GB"/>
        </w:rPr>
        <w:t xml:space="preserve">       (fl.1469)</w:t>
      </w:r>
    </w:p>
    <w:p w14:paraId="1E07D32D" w14:textId="77777777" w:rsidR="00AB4BFA" w:rsidRDefault="00AB4BFA" w:rsidP="00AB4BF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Cutler.</w:t>
      </w:r>
    </w:p>
    <w:p w14:paraId="2D3D14C7" w14:textId="77777777" w:rsidR="00AB4BFA" w:rsidRDefault="00AB4BFA" w:rsidP="00AB4BFA">
      <w:pPr>
        <w:pStyle w:val="NoSpacing"/>
        <w:rPr>
          <w:rFonts w:cs="Times New Roman"/>
          <w:szCs w:val="24"/>
          <w:lang w:val="en-GB"/>
        </w:rPr>
      </w:pPr>
    </w:p>
    <w:p w14:paraId="1B52EF4F" w14:textId="77777777" w:rsidR="00AB4BFA" w:rsidRDefault="00AB4BFA" w:rsidP="00AB4BFA">
      <w:pPr>
        <w:pStyle w:val="NoSpacing"/>
        <w:rPr>
          <w:rFonts w:cs="Times New Roman"/>
          <w:szCs w:val="24"/>
          <w:lang w:val="en-GB"/>
        </w:rPr>
      </w:pPr>
    </w:p>
    <w:p w14:paraId="57B37B72" w14:textId="77777777" w:rsidR="00AB4BFA" w:rsidRDefault="00AB4BFA" w:rsidP="00AB4BF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 xml:space="preserve">Walter </w:t>
      </w:r>
      <w:proofErr w:type="spellStart"/>
      <w:r>
        <w:rPr>
          <w:rFonts w:cs="Times New Roman"/>
          <w:szCs w:val="24"/>
          <w:lang w:val="en-GB"/>
        </w:rPr>
        <w:t>Assey</w:t>
      </w:r>
      <w:proofErr w:type="spellEnd"/>
      <w:r>
        <w:rPr>
          <w:rFonts w:cs="Times New Roman"/>
          <w:szCs w:val="24"/>
          <w:lang w:val="en-GB"/>
        </w:rPr>
        <w:t xml:space="preserve"> brought a plaint of trespass against him.</w:t>
      </w:r>
    </w:p>
    <w:p w14:paraId="1B93A4C6" w14:textId="77777777" w:rsidR="00AB4BFA" w:rsidRDefault="00AB4BFA" w:rsidP="00AB4BF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A250A0A" w14:textId="77777777" w:rsidR="00AB4BFA" w:rsidRDefault="00AB4BFA" w:rsidP="00AB4BFA">
      <w:pPr>
        <w:pStyle w:val="NoSpacing"/>
        <w:rPr>
          <w:rFonts w:cs="Times New Roman"/>
          <w:szCs w:val="24"/>
          <w:lang w:val="en-GB"/>
        </w:rPr>
      </w:pPr>
    </w:p>
    <w:p w14:paraId="49FEC765" w14:textId="77777777" w:rsidR="00AB4BFA" w:rsidRDefault="00AB4BFA" w:rsidP="00AB4BFA">
      <w:pPr>
        <w:pStyle w:val="NoSpacing"/>
        <w:rPr>
          <w:rFonts w:cs="Times New Roman"/>
          <w:szCs w:val="24"/>
          <w:lang w:val="en-GB"/>
        </w:rPr>
      </w:pPr>
    </w:p>
    <w:p w14:paraId="4E345C83" w14:textId="77777777" w:rsidR="00AB4BFA" w:rsidRDefault="00AB4BFA" w:rsidP="00AB4BFA">
      <w:pPr>
        <w:pStyle w:val="NoSpacing"/>
      </w:pPr>
      <w:r>
        <w:t>26 January 2026</w:t>
      </w:r>
    </w:p>
    <w:p w14:paraId="5E8A9E4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749C7" w14:textId="77777777" w:rsidR="00B278CD" w:rsidRDefault="00B278CD" w:rsidP="00086E2C">
      <w:pPr>
        <w:spacing w:after="0" w:line="240" w:lineRule="auto"/>
      </w:pPr>
      <w:r>
        <w:separator/>
      </w:r>
    </w:p>
  </w:endnote>
  <w:endnote w:type="continuationSeparator" w:id="0">
    <w:p w14:paraId="03A1B0D2" w14:textId="77777777" w:rsidR="00B278CD" w:rsidRDefault="00B278C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0C8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0EA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8B0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61F6" w14:textId="77777777" w:rsidR="00B278CD" w:rsidRDefault="00B278CD" w:rsidP="00086E2C">
      <w:pPr>
        <w:spacing w:after="0" w:line="240" w:lineRule="auto"/>
      </w:pPr>
      <w:r>
        <w:separator/>
      </w:r>
    </w:p>
  </w:footnote>
  <w:footnote w:type="continuationSeparator" w:id="0">
    <w:p w14:paraId="07204F05" w14:textId="77777777" w:rsidR="00B278CD" w:rsidRDefault="00B278C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4EF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28C4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34E1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BFA"/>
    <w:rsid w:val="00086E2C"/>
    <w:rsid w:val="000A2E7A"/>
    <w:rsid w:val="002244B7"/>
    <w:rsid w:val="00314D94"/>
    <w:rsid w:val="005B5981"/>
    <w:rsid w:val="00617568"/>
    <w:rsid w:val="006E68FA"/>
    <w:rsid w:val="00AB4BFA"/>
    <w:rsid w:val="00B278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EA700"/>
  <w15:chartTrackingRefBased/>
  <w15:docId w15:val="{DA574F6A-78D5-4568-AE77-6C02812A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B4BF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B4BF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192</Characters>
  <Application>Microsoft Office Word</Application>
  <DocSecurity>0</DocSecurity>
  <Lines>10</Lines>
  <Paragraphs>6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2026-01-28T21:13:00Z</dcterms:created>
  <dcterms:modified xsi:type="dcterms:W3CDTF">2026-01-28T21:14:00Z</dcterms:modified>
</cp:coreProperties>
</file>