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4D095" w14:textId="77777777" w:rsidR="00A76A5C" w:rsidRDefault="00A76A5C" w:rsidP="00A76A5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DAMERY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BE2CB15" w14:textId="77777777" w:rsidR="00A76A5C" w:rsidRDefault="00A76A5C" w:rsidP="00A76A5C">
      <w:pPr>
        <w:pStyle w:val="NoSpacing"/>
        <w:rPr>
          <w:rFonts w:cs="Times New Roman"/>
          <w:szCs w:val="24"/>
        </w:rPr>
      </w:pPr>
    </w:p>
    <w:p w14:paraId="1695AE23" w14:textId="77777777" w:rsidR="00A76A5C" w:rsidRDefault="00A76A5C" w:rsidP="00A76A5C">
      <w:pPr>
        <w:pStyle w:val="NoSpacing"/>
        <w:rPr>
          <w:rFonts w:cs="Times New Roman"/>
          <w:szCs w:val="24"/>
        </w:rPr>
      </w:pPr>
    </w:p>
    <w:p w14:paraId="07462F76" w14:textId="77777777" w:rsidR="00A76A5C" w:rsidRDefault="00A76A5C" w:rsidP="00A76A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Chelmsford, Essex,</w:t>
      </w:r>
    </w:p>
    <w:p w14:paraId="2A9784EE" w14:textId="77777777" w:rsidR="00A76A5C" w:rsidRDefault="00A76A5C" w:rsidP="00A76A5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his landholdings.</w:t>
      </w:r>
    </w:p>
    <w:p w14:paraId="11D367BE" w14:textId="77777777" w:rsidR="00A76A5C" w:rsidRDefault="00A76A5C" w:rsidP="00A76A5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63FB039" w14:textId="77777777" w:rsidR="00A76A5C" w:rsidRDefault="00A76A5C" w:rsidP="00A76A5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p.130)</w:t>
      </w:r>
    </w:p>
    <w:p w14:paraId="04587080" w14:textId="77777777" w:rsidR="00A76A5C" w:rsidRDefault="00A76A5C" w:rsidP="00A76A5C">
      <w:pPr>
        <w:pStyle w:val="NoSpacing"/>
        <w:rPr>
          <w:rFonts w:eastAsia="Times New Roman" w:cs="Times New Roman"/>
          <w:szCs w:val="24"/>
        </w:rPr>
      </w:pPr>
    </w:p>
    <w:p w14:paraId="4FE0804B" w14:textId="77777777" w:rsidR="00A76A5C" w:rsidRDefault="00A76A5C" w:rsidP="00A76A5C">
      <w:pPr>
        <w:pStyle w:val="NoSpacing"/>
        <w:rPr>
          <w:rFonts w:eastAsia="Times New Roman" w:cs="Times New Roman"/>
          <w:szCs w:val="24"/>
        </w:rPr>
      </w:pPr>
    </w:p>
    <w:p w14:paraId="72A69403" w14:textId="77777777" w:rsidR="00A76A5C" w:rsidRDefault="00A76A5C" w:rsidP="00A76A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 October 2023</w:t>
      </w:r>
    </w:p>
    <w:p w14:paraId="434FF9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E6361" w14:textId="77777777" w:rsidR="00A76A5C" w:rsidRDefault="00A76A5C" w:rsidP="009139A6">
      <w:r>
        <w:separator/>
      </w:r>
    </w:p>
  </w:endnote>
  <w:endnote w:type="continuationSeparator" w:id="0">
    <w:p w14:paraId="54F0E565" w14:textId="77777777" w:rsidR="00A76A5C" w:rsidRDefault="00A76A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AF6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89F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4E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716A0" w14:textId="77777777" w:rsidR="00A76A5C" w:rsidRDefault="00A76A5C" w:rsidP="009139A6">
      <w:r>
        <w:separator/>
      </w:r>
    </w:p>
  </w:footnote>
  <w:footnote w:type="continuationSeparator" w:id="0">
    <w:p w14:paraId="582275C9" w14:textId="77777777" w:rsidR="00A76A5C" w:rsidRDefault="00A76A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68A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E62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914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5C"/>
    <w:rsid w:val="000666E0"/>
    <w:rsid w:val="002510B7"/>
    <w:rsid w:val="005C130B"/>
    <w:rsid w:val="00826F5C"/>
    <w:rsid w:val="009139A6"/>
    <w:rsid w:val="009448BB"/>
    <w:rsid w:val="00947624"/>
    <w:rsid w:val="00A3176C"/>
    <w:rsid w:val="00A76A5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61A07"/>
  <w15:chartTrackingRefBased/>
  <w15:docId w15:val="{16F44F6F-8FEA-4A52-BB7A-613BD848A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2023-10-01T19:54:00Z</dcterms:created>
  <dcterms:modified xsi:type="dcterms:W3CDTF">2023-10-01T19:54:00Z</dcterms:modified>
</cp:coreProperties>
</file>