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95980" w14:textId="77777777" w:rsidR="00E57DBF" w:rsidRDefault="00E57DBF" w:rsidP="00E57DBF">
      <w:pPr>
        <w:pStyle w:val="NoSpacing"/>
      </w:pPr>
      <w:r>
        <w:rPr>
          <w:u w:val="single"/>
        </w:rPr>
        <w:t>Richard DAMERY</w:t>
      </w:r>
      <w:r>
        <w:t xml:space="preserve">          (fl.1469)</w:t>
      </w:r>
    </w:p>
    <w:p w14:paraId="376B6FD9" w14:textId="77777777" w:rsidR="00E57DBF" w:rsidRDefault="00E57DBF" w:rsidP="00E57DBF">
      <w:pPr>
        <w:pStyle w:val="NoSpacing"/>
      </w:pPr>
    </w:p>
    <w:p w14:paraId="2FAEA456" w14:textId="77777777" w:rsidR="00E57DBF" w:rsidRDefault="00E57DBF" w:rsidP="00E57DBF">
      <w:pPr>
        <w:pStyle w:val="NoSpacing"/>
      </w:pPr>
    </w:p>
    <w:p w14:paraId="59E33C2D" w14:textId="77777777" w:rsidR="00E57DBF" w:rsidRDefault="00E57DBF" w:rsidP="00E57DBF">
      <w:pPr>
        <w:pStyle w:val="NoSpacing"/>
      </w:pPr>
      <w:r>
        <w:tab/>
        <w:t>1469</w:t>
      </w:r>
      <w:r>
        <w:tab/>
        <w:t xml:space="preserve">He and 3 others made a plaint of trespass against Walter Assy(q.v.) and </w:t>
      </w:r>
    </w:p>
    <w:p w14:paraId="7D886861" w14:textId="77777777" w:rsidR="00E57DBF" w:rsidRDefault="00E57DBF" w:rsidP="00E57DBF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  <w:t xml:space="preserve">his wife, Agnes(q.v.).    </w:t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5194FDD" w14:textId="77777777" w:rsidR="00E57DBF" w:rsidRDefault="00E57DBF" w:rsidP="00E57DBF">
      <w:pPr>
        <w:pStyle w:val="NoSpacing"/>
        <w:rPr>
          <w:rFonts w:cs="Times New Roman"/>
          <w:szCs w:val="24"/>
          <w:lang w:val="en-GB"/>
        </w:rPr>
      </w:pPr>
    </w:p>
    <w:p w14:paraId="6719D096" w14:textId="77777777" w:rsidR="00E57DBF" w:rsidRDefault="00E57DBF" w:rsidP="00E57DBF">
      <w:pPr>
        <w:pStyle w:val="NoSpacing"/>
        <w:rPr>
          <w:rFonts w:cs="Times New Roman"/>
          <w:szCs w:val="24"/>
          <w:lang w:val="en-GB"/>
        </w:rPr>
      </w:pPr>
    </w:p>
    <w:p w14:paraId="6463FBB5" w14:textId="77777777" w:rsidR="00E57DBF" w:rsidRDefault="00E57DBF" w:rsidP="00E57DB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January 2026</w:t>
      </w:r>
    </w:p>
    <w:p w14:paraId="14C627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9CDAC" w14:textId="77777777" w:rsidR="00F12D59" w:rsidRDefault="00F12D59" w:rsidP="00086E2C">
      <w:pPr>
        <w:spacing w:after="0" w:line="240" w:lineRule="auto"/>
      </w:pPr>
      <w:r>
        <w:separator/>
      </w:r>
    </w:p>
  </w:endnote>
  <w:endnote w:type="continuationSeparator" w:id="0">
    <w:p w14:paraId="654E7E40" w14:textId="77777777" w:rsidR="00F12D59" w:rsidRDefault="00F12D5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33CA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0C9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597D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304A0" w14:textId="77777777" w:rsidR="00F12D59" w:rsidRDefault="00F12D59" w:rsidP="00086E2C">
      <w:pPr>
        <w:spacing w:after="0" w:line="240" w:lineRule="auto"/>
      </w:pPr>
      <w:r>
        <w:separator/>
      </w:r>
    </w:p>
  </w:footnote>
  <w:footnote w:type="continuationSeparator" w:id="0">
    <w:p w14:paraId="560954C3" w14:textId="77777777" w:rsidR="00F12D59" w:rsidRDefault="00F12D5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EB3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8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EA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BF"/>
    <w:rsid w:val="00086E2C"/>
    <w:rsid w:val="000A2E7A"/>
    <w:rsid w:val="00180228"/>
    <w:rsid w:val="002244B7"/>
    <w:rsid w:val="00314D94"/>
    <w:rsid w:val="00617568"/>
    <w:rsid w:val="006E68FA"/>
    <w:rsid w:val="00E57DBF"/>
    <w:rsid w:val="00ED3A55"/>
    <w:rsid w:val="00F12D59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B26F3"/>
  <w15:chartTrackingRefBased/>
  <w15:docId w15:val="{02989FE8-DD93-46A5-80C9-139692B8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57DB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57D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224</Characters>
  <Application>Microsoft Office Word</Application>
  <DocSecurity>0</DocSecurity>
  <Lines>11</Lines>
  <Paragraphs>6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2026-01-30T22:39:00Z</dcterms:created>
  <dcterms:modified xsi:type="dcterms:W3CDTF">2026-01-30T22:40:00Z</dcterms:modified>
</cp:coreProperties>
</file>