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Gilbert DAMELL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Cambridge into the</w:t>
      </w: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Mendlesham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B00B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21-86)</w:t>
      </w: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52A66" w:rsidRDefault="00A52A66" w:rsidP="00A52A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2015</w:t>
      </w:r>
      <w:bookmarkStart w:id="0" w:name="_GoBack"/>
      <w:bookmarkEnd w:id="0"/>
    </w:p>
    <w:sectPr w:rsidR="00DD5B8A" w:rsidRPr="00A52A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A66" w:rsidRDefault="00A52A66" w:rsidP="00564E3C">
      <w:pPr>
        <w:spacing w:after="0" w:line="240" w:lineRule="auto"/>
      </w:pPr>
      <w:r>
        <w:separator/>
      </w:r>
    </w:p>
  </w:endnote>
  <w:endnote w:type="continuationSeparator" w:id="0">
    <w:p w:rsidR="00A52A66" w:rsidRDefault="00A52A6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52A66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A66" w:rsidRDefault="00A52A66" w:rsidP="00564E3C">
      <w:pPr>
        <w:spacing w:after="0" w:line="240" w:lineRule="auto"/>
      </w:pPr>
      <w:r>
        <w:separator/>
      </w:r>
    </w:p>
  </w:footnote>
  <w:footnote w:type="continuationSeparator" w:id="0">
    <w:p w:rsidR="00A52A66" w:rsidRDefault="00A52A6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66"/>
    <w:rsid w:val="00372DC6"/>
    <w:rsid w:val="00564E3C"/>
    <w:rsid w:val="0064591D"/>
    <w:rsid w:val="00A52A6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F603"/>
  <w15:chartTrackingRefBased/>
  <w15:docId w15:val="{65A94F0A-915A-4149-8086-B4B57077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52A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2015-11-04T22:02:00Z</dcterms:created>
  <dcterms:modified xsi:type="dcterms:W3CDTF">2015-11-04T22:03:00Z</dcterms:modified>
</cp:coreProperties>
</file>