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50C75" w14:textId="77777777" w:rsidR="00C67E0D" w:rsidRDefault="00C67E0D" w:rsidP="00C67E0D">
      <w:pPr>
        <w:pStyle w:val="NoSpacing"/>
      </w:pPr>
      <w:r>
        <w:rPr>
          <w:u w:val="single"/>
        </w:rPr>
        <w:t>James DAME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4BCBA877" w14:textId="4156B5C3" w:rsidR="00C67E0D" w:rsidRDefault="00C67E0D" w:rsidP="00C67E0D">
      <w:pPr>
        <w:pStyle w:val="NoSpacing"/>
      </w:pPr>
      <w:r>
        <w:t xml:space="preserve">of York. </w:t>
      </w:r>
      <w:r>
        <w:t>Weaver.</w:t>
      </w:r>
    </w:p>
    <w:p w14:paraId="5F0AAD67" w14:textId="77777777" w:rsidR="00C67E0D" w:rsidRDefault="00C67E0D" w:rsidP="00C67E0D">
      <w:pPr>
        <w:pStyle w:val="NoSpacing"/>
      </w:pPr>
    </w:p>
    <w:p w14:paraId="37AB2FE5" w14:textId="77777777" w:rsidR="00C67E0D" w:rsidRDefault="00C67E0D" w:rsidP="00C67E0D">
      <w:pPr>
        <w:pStyle w:val="NoSpacing"/>
      </w:pPr>
    </w:p>
    <w:p w14:paraId="3D59381D" w14:textId="7DBCBF12" w:rsidR="00C67E0D" w:rsidRDefault="00C67E0D" w:rsidP="00C67E0D">
      <w:pPr>
        <w:pStyle w:val="NoSpacing"/>
      </w:pPr>
      <w:r>
        <w:tab/>
        <w:t>1484</w:t>
      </w:r>
      <w:r>
        <w:tab/>
        <w:t xml:space="preserve">His former apprentice, </w:t>
      </w:r>
      <w:r>
        <w:t>Roger Annotson</w:t>
      </w:r>
      <w:bookmarkStart w:id="0" w:name="_GoBack"/>
      <w:bookmarkEnd w:id="0"/>
      <w:r>
        <w:t xml:space="preserve">(q.v.), became a Freeman. </w:t>
      </w:r>
    </w:p>
    <w:p w14:paraId="22CA74CC" w14:textId="77777777" w:rsidR="00C67E0D" w:rsidRDefault="00C67E0D" w:rsidP="00C67E0D">
      <w:pPr>
        <w:pStyle w:val="NoSpacing"/>
      </w:pPr>
      <w:r>
        <w:tab/>
      </w:r>
      <w:r>
        <w:tab/>
        <w:t>(R.F.Y. p.208)</w:t>
      </w:r>
    </w:p>
    <w:p w14:paraId="4BEF7BCB" w14:textId="77777777" w:rsidR="00C67E0D" w:rsidRDefault="00C67E0D" w:rsidP="00C67E0D">
      <w:pPr>
        <w:pStyle w:val="NoSpacing"/>
      </w:pPr>
    </w:p>
    <w:p w14:paraId="3D6CF1BD" w14:textId="77777777" w:rsidR="00C67E0D" w:rsidRDefault="00C67E0D" w:rsidP="00C67E0D">
      <w:pPr>
        <w:pStyle w:val="NoSpacing"/>
      </w:pPr>
    </w:p>
    <w:p w14:paraId="1782B515" w14:textId="77777777" w:rsidR="00C67E0D" w:rsidRDefault="00C67E0D" w:rsidP="00C67E0D">
      <w:pPr>
        <w:pStyle w:val="NoSpacing"/>
      </w:pPr>
      <w:r>
        <w:t>24 September 2018</w:t>
      </w:r>
    </w:p>
    <w:p w14:paraId="14DCB2D6" w14:textId="2A0F4FC0" w:rsidR="006B2F86" w:rsidRPr="00C67E0D" w:rsidRDefault="00C67E0D" w:rsidP="00E71FC3">
      <w:pPr>
        <w:pStyle w:val="NoSpacing"/>
      </w:pPr>
    </w:p>
    <w:sectPr w:rsidR="006B2F86" w:rsidRPr="00C67E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A154D" w14:textId="77777777" w:rsidR="00C67E0D" w:rsidRDefault="00C67E0D" w:rsidP="00E71FC3">
      <w:pPr>
        <w:spacing w:after="0" w:line="240" w:lineRule="auto"/>
      </w:pPr>
      <w:r>
        <w:separator/>
      </w:r>
    </w:p>
  </w:endnote>
  <w:endnote w:type="continuationSeparator" w:id="0">
    <w:p w14:paraId="6CD042C0" w14:textId="77777777" w:rsidR="00C67E0D" w:rsidRDefault="00C67E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706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037F0" w14:textId="77777777" w:rsidR="00C67E0D" w:rsidRDefault="00C67E0D" w:rsidP="00E71FC3">
      <w:pPr>
        <w:spacing w:after="0" w:line="240" w:lineRule="auto"/>
      </w:pPr>
      <w:r>
        <w:separator/>
      </w:r>
    </w:p>
  </w:footnote>
  <w:footnote w:type="continuationSeparator" w:id="0">
    <w:p w14:paraId="44098C61" w14:textId="77777777" w:rsidR="00C67E0D" w:rsidRDefault="00C67E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0D"/>
    <w:rsid w:val="001A7C09"/>
    <w:rsid w:val="00577BD5"/>
    <w:rsid w:val="00656CBA"/>
    <w:rsid w:val="006A1F77"/>
    <w:rsid w:val="00733BE7"/>
    <w:rsid w:val="00AB52E8"/>
    <w:rsid w:val="00B16D3F"/>
    <w:rsid w:val="00BB41AC"/>
    <w:rsid w:val="00C67E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13D8D"/>
  <w15:chartTrackingRefBased/>
  <w15:docId w15:val="{D749E2C4-797C-4BBD-86C6-E18A7D4C2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2018-09-24T08:37:00Z</dcterms:created>
  <dcterms:modified xsi:type="dcterms:W3CDTF">2018-09-24T08:38:00Z</dcterms:modified>
</cp:coreProperties>
</file>