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1222B" w14:textId="77777777" w:rsidR="000609D7" w:rsidRDefault="000609D7" w:rsidP="000609D7">
      <w:pPr>
        <w:pStyle w:val="NoSpacing"/>
        <w:tabs>
          <w:tab w:val="left" w:pos="5670"/>
        </w:tabs>
      </w:pPr>
      <w:r>
        <w:rPr>
          <w:u w:val="single"/>
        </w:rPr>
        <w:t>Agnes DAM</w:t>
      </w:r>
      <w:r>
        <w:t xml:space="preserve">      (fl.1483)</w:t>
      </w:r>
    </w:p>
    <w:p w14:paraId="6D289619" w14:textId="77777777" w:rsidR="000609D7" w:rsidRDefault="000609D7" w:rsidP="000609D7">
      <w:pPr>
        <w:pStyle w:val="NoSpacing"/>
        <w:tabs>
          <w:tab w:val="left" w:pos="5670"/>
        </w:tabs>
      </w:pPr>
    </w:p>
    <w:p w14:paraId="49132C0D" w14:textId="77777777" w:rsidR="000609D7" w:rsidRDefault="000609D7" w:rsidP="000609D7">
      <w:pPr>
        <w:pStyle w:val="NoSpacing"/>
        <w:tabs>
          <w:tab w:val="left" w:pos="5670"/>
        </w:tabs>
      </w:pPr>
    </w:p>
    <w:p w14:paraId="7F8DC902" w14:textId="77777777" w:rsidR="000609D7" w:rsidRDefault="000609D7" w:rsidP="000609D7">
      <w:pPr>
        <w:pStyle w:val="NoSpacing"/>
        <w:tabs>
          <w:tab w:val="left" w:pos="5670"/>
        </w:tabs>
      </w:pPr>
      <w:r>
        <w:t xml:space="preserve">1 = John </w:t>
      </w:r>
      <w:proofErr w:type="spellStart"/>
      <w:r>
        <w:t>Gyen</w:t>
      </w:r>
      <w:proofErr w:type="spellEnd"/>
      <w:r>
        <w:t xml:space="preserve"> of Ilfracombe(q.v.).</w:t>
      </w:r>
    </w:p>
    <w:p w14:paraId="7D654D34" w14:textId="77777777" w:rsidR="000609D7" w:rsidRDefault="000609D7" w:rsidP="000609D7">
      <w:pPr>
        <w:pStyle w:val="NoSpacing"/>
      </w:pPr>
      <w:r>
        <w:t>(http://aalt.law.uh.edu/Indices/CP40Indices/CP40no883Pl.htm )</w:t>
      </w:r>
    </w:p>
    <w:p w14:paraId="324FD148" w14:textId="77777777" w:rsidR="000609D7" w:rsidRDefault="000609D7" w:rsidP="000609D7">
      <w:pPr>
        <w:pStyle w:val="NoSpacing"/>
        <w:tabs>
          <w:tab w:val="left" w:pos="5670"/>
        </w:tabs>
      </w:pPr>
    </w:p>
    <w:p w14:paraId="3B1C87B4" w14:textId="77777777" w:rsidR="000609D7" w:rsidRDefault="000609D7" w:rsidP="000609D7">
      <w:pPr>
        <w:pStyle w:val="NoSpacing"/>
        <w:tabs>
          <w:tab w:val="left" w:pos="5670"/>
        </w:tabs>
      </w:pPr>
      <w:r>
        <w:t>2 = Morris Dam(q.v.).   (ibid.)</w:t>
      </w:r>
    </w:p>
    <w:p w14:paraId="508EE858" w14:textId="77777777" w:rsidR="000609D7" w:rsidRDefault="000609D7" w:rsidP="000609D7">
      <w:pPr>
        <w:pStyle w:val="NoSpacing"/>
        <w:tabs>
          <w:tab w:val="left" w:pos="5670"/>
        </w:tabs>
      </w:pPr>
    </w:p>
    <w:p w14:paraId="15745DA6" w14:textId="77777777" w:rsidR="000609D7" w:rsidRDefault="000609D7" w:rsidP="000609D7">
      <w:pPr>
        <w:pStyle w:val="NoSpacing"/>
        <w:tabs>
          <w:tab w:val="left" w:pos="5670"/>
        </w:tabs>
      </w:pPr>
    </w:p>
    <w:p w14:paraId="2C396F70" w14:textId="77777777" w:rsidR="000609D7" w:rsidRDefault="000609D7" w:rsidP="000609D7">
      <w:pPr>
        <w:pStyle w:val="NoSpacing"/>
      </w:pPr>
      <w:r>
        <w:tab/>
        <w:t>1483</w:t>
      </w:r>
      <w:r>
        <w:tab/>
        <w:t xml:space="preserve">They made a plaint of debt against John </w:t>
      </w:r>
      <w:proofErr w:type="spellStart"/>
      <w:r>
        <w:t>Gobbe</w:t>
      </w:r>
      <w:proofErr w:type="spellEnd"/>
      <w:r>
        <w:t xml:space="preserve"> of Ilfracombe(q.v.), as the</w:t>
      </w:r>
    </w:p>
    <w:p w14:paraId="3274F621" w14:textId="77777777" w:rsidR="000609D7" w:rsidRDefault="000609D7" w:rsidP="000609D7">
      <w:pPr>
        <w:pStyle w:val="NoSpacing"/>
      </w:pPr>
      <w:r>
        <w:tab/>
      </w:r>
      <w:r>
        <w:tab/>
        <w:t xml:space="preserve">executor of Thomas </w:t>
      </w:r>
      <w:proofErr w:type="spellStart"/>
      <w:r>
        <w:t>Gobbe</w:t>
      </w:r>
      <w:proofErr w:type="spellEnd"/>
      <w:r>
        <w:t xml:space="preserve"> of Ilfracombe(q.v.).   (ibid.)</w:t>
      </w:r>
    </w:p>
    <w:p w14:paraId="4C130CAE" w14:textId="77777777" w:rsidR="000609D7" w:rsidRDefault="000609D7" w:rsidP="000609D7">
      <w:pPr>
        <w:pStyle w:val="NoSpacing"/>
      </w:pPr>
      <w:r>
        <w:tab/>
        <w:t>1483</w:t>
      </w:r>
      <w:r>
        <w:tab/>
        <w:t xml:space="preserve">They made a plaint of debt against John </w:t>
      </w:r>
      <w:proofErr w:type="spellStart"/>
      <w:r>
        <w:t>Langle</w:t>
      </w:r>
      <w:proofErr w:type="spellEnd"/>
      <w:r>
        <w:t xml:space="preserve"> of Ilfracombe(q.v.).  (ibid.)</w:t>
      </w:r>
    </w:p>
    <w:p w14:paraId="11DA4E00" w14:textId="77777777" w:rsidR="000609D7" w:rsidRDefault="000609D7" w:rsidP="000609D7">
      <w:pPr>
        <w:pStyle w:val="NoSpacing"/>
      </w:pPr>
    </w:p>
    <w:p w14:paraId="7EEF00DB" w14:textId="77777777" w:rsidR="000609D7" w:rsidRDefault="000609D7" w:rsidP="000609D7">
      <w:pPr>
        <w:pStyle w:val="NoSpacing"/>
      </w:pPr>
    </w:p>
    <w:p w14:paraId="3200CDDE" w14:textId="77777777" w:rsidR="000609D7" w:rsidRDefault="000609D7" w:rsidP="000609D7">
      <w:pPr>
        <w:pStyle w:val="NoSpacing"/>
      </w:pPr>
      <w:r>
        <w:t>21 November 2019</w:t>
      </w:r>
    </w:p>
    <w:p w14:paraId="63E67E4F" w14:textId="77777777" w:rsidR="006B2F86" w:rsidRPr="00E71FC3" w:rsidRDefault="000609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42F3D" w14:textId="77777777" w:rsidR="000609D7" w:rsidRDefault="000609D7" w:rsidP="00E71FC3">
      <w:pPr>
        <w:spacing w:after="0" w:line="240" w:lineRule="auto"/>
      </w:pPr>
      <w:r>
        <w:separator/>
      </w:r>
    </w:p>
  </w:endnote>
  <w:endnote w:type="continuationSeparator" w:id="0">
    <w:p w14:paraId="5346C7C8" w14:textId="77777777" w:rsidR="000609D7" w:rsidRDefault="000609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2047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96999" w14:textId="77777777" w:rsidR="000609D7" w:rsidRDefault="000609D7" w:rsidP="00E71FC3">
      <w:pPr>
        <w:spacing w:after="0" w:line="240" w:lineRule="auto"/>
      </w:pPr>
      <w:r>
        <w:separator/>
      </w:r>
    </w:p>
  </w:footnote>
  <w:footnote w:type="continuationSeparator" w:id="0">
    <w:p w14:paraId="131D2891" w14:textId="77777777" w:rsidR="000609D7" w:rsidRDefault="000609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D7"/>
    <w:rsid w:val="000609D7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21F2"/>
  <w15:chartTrackingRefBased/>
  <w15:docId w15:val="{20F6EC24-A177-409F-A8AC-E32627E0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2019-11-30T20:25:00Z</dcterms:created>
  <dcterms:modified xsi:type="dcterms:W3CDTF">2019-11-30T20:26:00Z</dcterms:modified>
</cp:coreProperties>
</file>