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4185" w14:textId="77777777" w:rsidR="00C209D5" w:rsidRDefault="00C209D5" w:rsidP="00C209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DALYSON</w:t>
      </w:r>
      <w:r>
        <w:rPr>
          <w:rFonts w:cs="Times New Roman"/>
          <w:szCs w:val="24"/>
        </w:rPr>
        <w:t xml:space="preserve">        (fl.1477)</w:t>
      </w:r>
    </w:p>
    <w:p w14:paraId="366660E3" w14:textId="77777777" w:rsidR="00C209D5" w:rsidRDefault="00C209D5" w:rsidP="00C209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109FA894" w14:textId="77777777" w:rsidR="00C209D5" w:rsidRDefault="00C209D5" w:rsidP="00C209D5">
      <w:pPr>
        <w:pStyle w:val="NoSpacing"/>
        <w:rPr>
          <w:rFonts w:cs="Times New Roman"/>
          <w:szCs w:val="24"/>
        </w:rPr>
      </w:pPr>
    </w:p>
    <w:p w14:paraId="5812ED83" w14:textId="77777777" w:rsidR="00C209D5" w:rsidRDefault="00C209D5" w:rsidP="00C209D5">
      <w:pPr>
        <w:pStyle w:val="NoSpacing"/>
        <w:rPr>
          <w:rFonts w:cs="Times New Roman"/>
          <w:szCs w:val="24"/>
        </w:rPr>
      </w:pPr>
    </w:p>
    <w:p w14:paraId="692E99D2" w14:textId="77777777" w:rsidR="00C209D5" w:rsidRDefault="00C209D5" w:rsidP="00C209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>He and Thomas Mauteby(q.v.) made a plaint of trespass against Robert</w:t>
      </w:r>
    </w:p>
    <w:p w14:paraId="3BD00852" w14:textId="77777777" w:rsidR="00C209D5" w:rsidRDefault="00C209D5" w:rsidP="00C209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Cheyne of London, brasier(q.v.).</w:t>
      </w:r>
    </w:p>
    <w:p w14:paraId="36DC155F" w14:textId="77777777" w:rsidR="00C209D5" w:rsidRDefault="00C209D5" w:rsidP="00C209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C79AA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342CA059" w14:textId="77777777" w:rsidR="00C209D5" w:rsidRDefault="00C209D5" w:rsidP="00C209D5">
      <w:pPr>
        <w:pStyle w:val="NoSpacing"/>
        <w:rPr>
          <w:rFonts w:cs="Times New Roman"/>
          <w:szCs w:val="24"/>
        </w:rPr>
      </w:pPr>
    </w:p>
    <w:p w14:paraId="2F105112" w14:textId="77777777" w:rsidR="00C209D5" w:rsidRDefault="00C209D5" w:rsidP="00C209D5">
      <w:pPr>
        <w:pStyle w:val="NoSpacing"/>
        <w:rPr>
          <w:rFonts w:cs="Times New Roman"/>
          <w:szCs w:val="24"/>
        </w:rPr>
      </w:pPr>
    </w:p>
    <w:p w14:paraId="2002F81B" w14:textId="77777777" w:rsidR="00C209D5" w:rsidRDefault="00C209D5" w:rsidP="00C209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March 2026</w:t>
      </w:r>
    </w:p>
    <w:p w14:paraId="56A2E1A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F7DB1" w14:textId="77777777" w:rsidR="00917333" w:rsidRDefault="00917333" w:rsidP="00086E2C">
      <w:pPr>
        <w:spacing w:after="0" w:line="240" w:lineRule="auto"/>
      </w:pPr>
      <w:r>
        <w:separator/>
      </w:r>
    </w:p>
  </w:endnote>
  <w:endnote w:type="continuationSeparator" w:id="0">
    <w:p w14:paraId="1D9FCDDC" w14:textId="77777777" w:rsidR="00917333" w:rsidRDefault="009173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E7A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74BD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FB3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2741" w14:textId="77777777" w:rsidR="00917333" w:rsidRDefault="00917333" w:rsidP="00086E2C">
      <w:pPr>
        <w:spacing w:after="0" w:line="240" w:lineRule="auto"/>
      </w:pPr>
      <w:r>
        <w:separator/>
      </w:r>
    </w:p>
  </w:footnote>
  <w:footnote w:type="continuationSeparator" w:id="0">
    <w:p w14:paraId="5C0BC8B6" w14:textId="77777777" w:rsidR="00917333" w:rsidRDefault="009173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02C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F9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0D83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D5"/>
    <w:rsid w:val="00086E2C"/>
    <w:rsid w:val="000A2E7A"/>
    <w:rsid w:val="002244B7"/>
    <w:rsid w:val="00314D94"/>
    <w:rsid w:val="00617568"/>
    <w:rsid w:val="006E68FA"/>
    <w:rsid w:val="00917333"/>
    <w:rsid w:val="00B51D7C"/>
    <w:rsid w:val="00C209D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C91A4"/>
  <w15:chartTrackingRefBased/>
  <w15:docId w15:val="{DBD8E205-9522-4C27-9B76-E416D412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209D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209D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2026-03-17T21:15:00Z</dcterms:created>
  <dcterms:modified xsi:type="dcterms:W3CDTF">2026-03-17T21:16:00Z</dcterms:modified>
</cp:coreProperties>
</file>