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7898C" w14:textId="77777777" w:rsidR="003013B8" w:rsidRDefault="003013B8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DALYSON</w:t>
      </w:r>
      <w:r>
        <w:rPr>
          <w:rFonts w:ascii="Times New Roman" w:hAnsi="Times New Roman" w:cs="Times New Roman"/>
        </w:rPr>
        <w:t xml:space="preserve">      (fl.1484)</w:t>
      </w:r>
    </w:p>
    <w:p w14:paraId="156498F4" w14:textId="77777777" w:rsidR="003013B8" w:rsidRDefault="003013B8" w:rsidP="003013B8">
      <w:pPr>
        <w:rPr>
          <w:rFonts w:ascii="Times New Roman" w:hAnsi="Times New Roman" w:cs="Times New Roman"/>
        </w:rPr>
      </w:pPr>
    </w:p>
    <w:p w14:paraId="4F4C7AFE" w14:textId="77777777" w:rsidR="003013B8" w:rsidRDefault="003013B8" w:rsidP="003013B8">
      <w:pPr>
        <w:rPr>
          <w:rFonts w:ascii="Times New Roman" w:hAnsi="Times New Roman" w:cs="Times New Roman"/>
        </w:rPr>
      </w:pPr>
    </w:p>
    <w:p w14:paraId="44173E83" w14:textId="77777777" w:rsidR="003013B8" w:rsidRDefault="003013B8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making threats against Thomas Croty of</w:t>
      </w:r>
    </w:p>
    <w:p w14:paraId="4AC5F211" w14:textId="77777777" w:rsidR="003013B8" w:rsidRDefault="003013B8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Somersby by Tetford, Lincolnshire(q.v.).</w:t>
      </w:r>
    </w:p>
    <w:p w14:paraId="26E46525" w14:textId="77777777" w:rsidR="003013B8" w:rsidRDefault="003013B8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3B1921" w14:textId="048FD96B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Nov.1491</w:t>
      </w:r>
      <w:r>
        <w:rPr>
          <w:rFonts w:ascii="Times New Roman" w:hAnsi="Times New Roman" w:cs="Times New Roman"/>
        </w:rPr>
        <w:tab/>
        <w:t>He was on a commission of the peace for Lindsay.</w:t>
      </w:r>
    </w:p>
    <w:p w14:paraId="6748589F" w14:textId="0B4F96F7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pp.492-3)</w:t>
      </w:r>
    </w:p>
    <w:p w14:paraId="68F69607" w14:textId="0ACA9128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Sep.1492</w:t>
      </w:r>
      <w:r>
        <w:rPr>
          <w:rFonts w:ascii="Times New Roman" w:hAnsi="Times New Roman" w:cs="Times New Roman"/>
        </w:rPr>
        <w:tab/>
        <w:t>He was on a commission of the peace for Lindsay.    (ibid.)</w:t>
      </w:r>
    </w:p>
    <w:p w14:paraId="6A1DBB43" w14:textId="2ECBA2F1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Feb.1493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Lindsay.    (ibid.)</w:t>
      </w:r>
    </w:p>
    <w:p w14:paraId="13490A0F" w14:textId="18CF8674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 was on a commission of the peace for Lindsay.    (ibid.)</w:t>
      </w:r>
    </w:p>
    <w:p w14:paraId="230916A8" w14:textId="77777777" w:rsidR="003013B8" w:rsidRDefault="003013B8" w:rsidP="003013B8">
      <w:pPr>
        <w:rPr>
          <w:rFonts w:ascii="Times New Roman" w:hAnsi="Times New Roman" w:cs="Times New Roman"/>
        </w:rPr>
      </w:pPr>
    </w:p>
    <w:p w14:paraId="2EB6F92F" w14:textId="77777777" w:rsidR="003013B8" w:rsidRDefault="003013B8" w:rsidP="003013B8">
      <w:pPr>
        <w:rPr>
          <w:rFonts w:ascii="Times New Roman" w:hAnsi="Times New Roman" w:cs="Times New Roman"/>
        </w:rPr>
      </w:pPr>
    </w:p>
    <w:p w14:paraId="3C8244DC" w14:textId="77777777" w:rsidR="003013B8" w:rsidRDefault="003013B8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14:paraId="046D9C79" w14:textId="61C76F47" w:rsidR="00522B96" w:rsidRDefault="00522B96" w:rsidP="003013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September 2024</w:t>
      </w:r>
    </w:p>
    <w:p w14:paraId="6C987C05" w14:textId="77777777" w:rsidR="00522B96" w:rsidRPr="00E71FC3" w:rsidRDefault="00522B9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BF436" w14:textId="77777777" w:rsidR="003013B8" w:rsidRDefault="003013B8" w:rsidP="00E71FC3">
      <w:r>
        <w:separator/>
      </w:r>
    </w:p>
  </w:endnote>
  <w:endnote w:type="continuationSeparator" w:id="0">
    <w:p w14:paraId="2971BA58" w14:textId="77777777" w:rsidR="003013B8" w:rsidRDefault="003013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F0E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1C431" w14:textId="77777777" w:rsidR="003013B8" w:rsidRDefault="003013B8" w:rsidP="00E71FC3">
      <w:r>
        <w:separator/>
      </w:r>
    </w:p>
  </w:footnote>
  <w:footnote w:type="continuationSeparator" w:id="0">
    <w:p w14:paraId="2ADD99EE" w14:textId="77777777" w:rsidR="003013B8" w:rsidRDefault="003013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B8"/>
    <w:rsid w:val="001A7C09"/>
    <w:rsid w:val="003013B8"/>
    <w:rsid w:val="003C11E0"/>
    <w:rsid w:val="00522B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C08A"/>
  <w15:chartTrackingRefBased/>
  <w15:docId w15:val="{EB45C6EF-4E98-4599-8992-AA205BCFE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13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2017-09-06T20:05:00Z</dcterms:created>
  <dcterms:modified xsi:type="dcterms:W3CDTF">2024-09-03T18:28:00Z</dcterms:modified>
</cp:coreProperties>
</file>