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E7A9E" w14:textId="77777777" w:rsidR="00AC5695" w:rsidRDefault="00AC5695" w:rsidP="00AC56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DALYSON</w:t>
      </w:r>
      <w:r>
        <w:rPr>
          <w:rFonts w:cs="Times New Roman"/>
          <w:szCs w:val="24"/>
        </w:rPr>
        <w:t xml:space="preserve">      (fl.1468)</w:t>
      </w:r>
    </w:p>
    <w:p w14:paraId="2632A0E5" w14:textId="77777777" w:rsidR="00AC5695" w:rsidRDefault="00AC5695" w:rsidP="00AC56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7F532C15" w14:textId="77777777" w:rsidR="00AC5695" w:rsidRDefault="00AC5695" w:rsidP="00AC5695">
      <w:pPr>
        <w:pStyle w:val="NoSpacing"/>
        <w:rPr>
          <w:rFonts w:cs="Times New Roman"/>
          <w:szCs w:val="24"/>
        </w:rPr>
      </w:pPr>
    </w:p>
    <w:p w14:paraId="34CF18FE" w14:textId="77777777" w:rsidR="00AC5695" w:rsidRDefault="00AC5695" w:rsidP="00AC5695">
      <w:pPr>
        <w:pStyle w:val="NoSpacing"/>
        <w:rPr>
          <w:rFonts w:cs="Times New Roman"/>
          <w:szCs w:val="24"/>
        </w:rPr>
      </w:pPr>
    </w:p>
    <w:p w14:paraId="07FE8964" w14:textId="77777777" w:rsidR="00AC5695" w:rsidRDefault="00AC5695" w:rsidP="00AC56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Oct.1468</w:t>
      </w:r>
      <w:r>
        <w:rPr>
          <w:rFonts w:cs="Times New Roman"/>
          <w:szCs w:val="24"/>
        </w:rPr>
        <w:tab/>
        <w:t>Richard Bakon of Harleston, Norfolk(q.v.), William Tebald of Rushall(q.v.),</w:t>
      </w:r>
    </w:p>
    <w:p w14:paraId="4AE96EE2" w14:textId="77777777" w:rsidR="00AC5695" w:rsidRDefault="00AC5695" w:rsidP="00AC56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Edgore of Stowmarket, Suffolk(q.v.), appointed him as </w:t>
      </w:r>
      <w:proofErr w:type="gramStart"/>
      <w:r>
        <w:rPr>
          <w:rFonts w:cs="Times New Roman"/>
          <w:szCs w:val="24"/>
        </w:rPr>
        <w:t>their</w:t>
      </w:r>
      <w:proofErr w:type="gramEnd"/>
      <w:r>
        <w:rPr>
          <w:rFonts w:cs="Times New Roman"/>
          <w:szCs w:val="24"/>
        </w:rPr>
        <w:t xml:space="preserve"> </w:t>
      </w:r>
    </w:p>
    <w:p w14:paraId="784FBEB9" w14:textId="77777777" w:rsidR="00AC5695" w:rsidRDefault="00AC5695" w:rsidP="00AC56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attorney for the delivery of 7 acres of land in Hardwick, Norfolk(q.v.).</w:t>
      </w:r>
    </w:p>
    <w:p w14:paraId="2654AB41" w14:textId="77777777" w:rsidR="00AC5695" w:rsidRDefault="00AC5695" w:rsidP="00AC56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BFM/1146)</w:t>
      </w:r>
    </w:p>
    <w:p w14:paraId="193AB3C2" w14:textId="77777777" w:rsidR="00AC5695" w:rsidRDefault="00AC5695" w:rsidP="00AC5695">
      <w:pPr>
        <w:pStyle w:val="NoSpacing"/>
        <w:rPr>
          <w:rFonts w:cs="Times New Roman"/>
          <w:szCs w:val="24"/>
        </w:rPr>
      </w:pPr>
    </w:p>
    <w:p w14:paraId="7C0ED677" w14:textId="77777777" w:rsidR="00AC5695" w:rsidRDefault="00AC5695" w:rsidP="00AC5695">
      <w:pPr>
        <w:pStyle w:val="NoSpacing"/>
        <w:rPr>
          <w:rFonts w:cs="Times New Roman"/>
          <w:szCs w:val="24"/>
        </w:rPr>
      </w:pPr>
    </w:p>
    <w:p w14:paraId="60468DE3" w14:textId="77777777" w:rsidR="00AC5695" w:rsidRDefault="00AC5695" w:rsidP="00AC56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January 2023</w:t>
      </w:r>
    </w:p>
    <w:p w14:paraId="28840C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86A38" w14:textId="77777777" w:rsidR="006042D3" w:rsidRDefault="006042D3" w:rsidP="009139A6">
      <w:r>
        <w:separator/>
      </w:r>
    </w:p>
  </w:endnote>
  <w:endnote w:type="continuationSeparator" w:id="0">
    <w:p w14:paraId="2323CD60" w14:textId="77777777" w:rsidR="006042D3" w:rsidRDefault="006042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78C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5A4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760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C1B02" w14:textId="77777777" w:rsidR="006042D3" w:rsidRDefault="006042D3" w:rsidP="009139A6">
      <w:r>
        <w:separator/>
      </w:r>
    </w:p>
  </w:footnote>
  <w:footnote w:type="continuationSeparator" w:id="0">
    <w:p w14:paraId="62AC120F" w14:textId="77777777" w:rsidR="006042D3" w:rsidRDefault="006042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AB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7B6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95"/>
    <w:rsid w:val="000666E0"/>
    <w:rsid w:val="002510B7"/>
    <w:rsid w:val="00515753"/>
    <w:rsid w:val="005C130B"/>
    <w:rsid w:val="006042D3"/>
    <w:rsid w:val="00826F5C"/>
    <w:rsid w:val="009139A6"/>
    <w:rsid w:val="009448BB"/>
    <w:rsid w:val="00947624"/>
    <w:rsid w:val="00A3176C"/>
    <w:rsid w:val="00AC5695"/>
    <w:rsid w:val="00AE65F8"/>
    <w:rsid w:val="00BA00AB"/>
    <w:rsid w:val="00CB4ED9"/>
    <w:rsid w:val="00D51AB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06511"/>
  <w15:chartTrackingRefBased/>
  <w15:docId w15:val="{D57DAA64-B416-4FD4-978A-72F4385B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2023-01-02T20:55:00Z</dcterms:created>
  <dcterms:modified xsi:type="dcterms:W3CDTF">2026-10-16T18:59:00Z</dcterms:modified>
</cp:coreProperties>
</file>