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7CF93" w14:textId="77777777" w:rsidR="00271596" w:rsidRDefault="00271596" w:rsidP="00271596">
      <w:pPr>
        <w:pStyle w:val="NoSpacing"/>
      </w:pPr>
      <w:r>
        <w:rPr>
          <w:u w:val="single"/>
        </w:rPr>
        <w:t>William DALYNSON</w:t>
      </w:r>
      <w:r>
        <w:t xml:space="preserve">      (d.1483)</w:t>
      </w:r>
    </w:p>
    <w:p w14:paraId="4A02FE36" w14:textId="77777777" w:rsidR="00271596" w:rsidRDefault="00271596" w:rsidP="00271596">
      <w:pPr>
        <w:pStyle w:val="NoSpacing"/>
      </w:pPr>
      <w:r>
        <w:t>of Stainsby, Lincolnshire.</w:t>
      </w:r>
    </w:p>
    <w:p w14:paraId="6FDF4637" w14:textId="77777777" w:rsidR="00271596" w:rsidRDefault="00271596" w:rsidP="00271596">
      <w:pPr>
        <w:pStyle w:val="NoSpacing"/>
      </w:pPr>
    </w:p>
    <w:p w14:paraId="63959BB2" w14:textId="77777777" w:rsidR="00271596" w:rsidRDefault="00271596" w:rsidP="00271596">
      <w:pPr>
        <w:pStyle w:val="NoSpacing"/>
      </w:pPr>
    </w:p>
    <w:p w14:paraId="7D82F545" w14:textId="77777777" w:rsidR="00271596" w:rsidRDefault="00271596" w:rsidP="00271596">
      <w:pPr>
        <w:pStyle w:val="NoSpacing"/>
      </w:pPr>
      <w:r>
        <w:tab/>
        <w:t>1483</w:t>
      </w:r>
      <w:r>
        <w:tab/>
        <w:t>He died.</w:t>
      </w:r>
    </w:p>
    <w:p w14:paraId="240850B4" w14:textId="77777777" w:rsidR="00271596" w:rsidRDefault="00271596" w:rsidP="00271596">
      <w:pPr>
        <w:pStyle w:val="NoSpacing"/>
      </w:pPr>
      <w:r>
        <w:tab/>
      </w:r>
      <w:r>
        <w:tab/>
        <w:t>(http://aalt.law.uh.edu/Indices/CP40Indices/CP40no883Pl.htm )</w:t>
      </w:r>
    </w:p>
    <w:p w14:paraId="6E0CCDF3" w14:textId="77777777" w:rsidR="00271596" w:rsidRDefault="00271596" w:rsidP="00271596">
      <w:pPr>
        <w:pStyle w:val="NoSpacing"/>
      </w:pPr>
    </w:p>
    <w:p w14:paraId="7C45C4D5" w14:textId="77777777" w:rsidR="00271596" w:rsidRDefault="00271596" w:rsidP="00271596">
      <w:pPr>
        <w:pStyle w:val="NoSpacing"/>
      </w:pPr>
    </w:p>
    <w:p w14:paraId="1B9D0C67" w14:textId="77777777" w:rsidR="00271596" w:rsidRDefault="00271596" w:rsidP="00271596">
      <w:pPr>
        <w:pStyle w:val="NoSpacing"/>
      </w:pPr>
      <w:r>
        <w:t xml:space="preserve">Administrators:   Richard </w:t>
      </w:r>
      <w:proofErr w:type="spellStart"/>
      <w:r>
        <w:t>Spert</w:t>
      </w:r>
      <w:proofErr w:type="spellEnd"/>
      <w:r>
        <w:t>(q.v.) and his wife, Katherine(q.v.).   (ibid.)</w:t>
      </w:r>
    </w:p>
    <w:p w14:paraId="72F189FB" w14:textId="77777777" w:rsidR="00271596" w:rsidRDefault="00271596" w:rsidP="00271596">
      <w:pPr>
        <w:pStyle w:val="NoSpacing"/>
      </w:pPr>
    </w:p>
    <w:p w14:paraId="374755B9" w14:textId="77777777" w:rsidR="00271596" w:rsidRDefault="00271596" w:rsidP="00271596">
      <w:pPr>
        <w:pStyle w:val="NoSpacing"/>
      </w:pPr>
    </w:p>
    <w:p w14:paraId="46B077A4" w14:textId="77777777" w:rsidR="00271596" w:rsidRDefault="00271596" w:rsidP="00271596">
      <w:pPr>
        <w:pStyle w:val="NoSpacing"/>
      </w:pPr>
      <w:r>
        <w:t>19 November 2019</w:t>
      </w:r>
    </w:p>
    <w:p w14:paraId="40715B5F" w14:textId="77777777" w:rsidR="006B2F86" w:rsidRPr="00E71FC3" w:rsidRDefault="0027159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C89483" w14:textId="77777777" w:rsidR="00271596" w:rsidRDefault="00271596" w:rsidP="00E71FC3">
      <w:pPr>
        <w:spacing w:after="0" w:line="240" w:lineRule="auto"/>
      </w:pPr>
      <w:r>
        <w:separator/>
      </w:r>
    </w:p>
  </w:endnote>
  <w:endnote w:type="continuationSeparator" w:id="0">
    <w:p w14:paraId="18126881" w14:textId="77777777" w:rsidR="00271596" w:rsidRDefault="0027159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6D112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CB1324" w14:textId="77777777" w:rsidR="00271596" w:rsidRDefault="00271596" w:rsidP="00E71FC3">
      <w:pPr>
        <w:spacing w:after="0" w:line="240" w:lineRule="auto"/>
      </w:pPr>
      <w:r>
        <w:separator/>
      </w:r>
    </w:p>
  </w:footnote>
  <w:footnote w:type="continuationSeparator" w:id="0">
    <w:p w14:paraId="3237CF1C" w14:textId="77777777" w:rsidR="00271596" w:rsidRDefault="0027159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596"/>
    <w:rsid w:val="001A7C09"/>
    <w:rsid w:val="0027159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284A7"/>
  <w15:chartTrackingRefBased/>
  <w15:docId w15:val="{F71A52B4-2C02-48F8-84F3-DA430D532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2019-11-28T20:29:00Z</dcterms:created>
  <dcterms:modified xsi:type="dcterms:W3CDTF">2019-11-28T20:29:00Z</dcterms:modified>
</cp:coreProperties>
</file>