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DALYGOD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Caxton, </w:t>
      </w: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Cambridgeshire, into the lands of the late Edith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Croyser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21-80)</w:t>
      </w: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8443E" w:rsidRDefault="0078443E" w:rsidP="00784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DD5B8A" w:rsidRPr="00784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43E" w:rsidRDefault="0078443E" w:rsidP="00564E3C">
      <w:pPr>
        <w:spacing w:after="0" w:line="240" w:lineRule="auto"/>
      </w:pPr>
      <w:r>
        <w:separator/>
      </w:r>
    </w:p>
  </w:endnote>
  <w:endnote w:type="continuationSeparator" w:id="0">
    <w:p w:rsidR="0078443E" w:rsidRDefault="007844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8443E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43E" w:rsidRDefault="0078443E" w:rsidP="00564E3C">
      <w:pPr>
        <w:spacing w:after="0" w:line="240" w:lineRule="auto"/>
      </w:pPr>
      <w:r>
        <w:separator/>
      </w:r>
    </w:p>
  </w:footnote>
  <w:footnote w:type="continuationSeparator" w:id="0">
    <w:p w:rsidR="0078443E" w:rsidRDefault="007844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3E"/>
    <w:rsid w:val="00372DC6"/>
    <w:rsid w:val="00564E3C"/>
    <w:rsid w:val="0064591D"/>
    <w:rsid w:val="0078443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1C9BD"/>
  <w15:chartTrackingRefBased/>
  <w15:docId w15:val="{2482C42B-B77F-48EC-8BF5-1DA9D878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844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2015-10-31T20:26:00Z</dcterms:created>
  <dcterms:modified xsi:type="dcterms:W3CDTF">2015-10-31T20:26:00Z</dcterms:modified>
</cp:coreProperties>
</file>