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5547E9" w14:textId="77777777" w:rsidR="002D51BD" w:rsidRDefault="002D51BD" w:rsidP="002D51BD">
      <w:pPr>
        <w:pStyle w:val="NoSpacing"/>
      </w:pPr>
      <w:r>
        <w:rPr>
          <w:u w:val="single"/>
        </w:rPr>
        <w:t>Thomas DALY</w:t>
      </w:r>
      <w:r>
        <w:t xml:space="preserve">      (fl.1483)</w:t>
      </w:r>
    </w:p>
    <w:p w14:paraId="12B4AE0F" w14:textId="77777777" w:rsidR="002D51BD" w:rsidRDefault="002D51BD" w:rsidP="002D51BD">
      <w:pPr>
        <w:pStyle w:val="NoSpacing"/>
      </w:pPr>
      <w:r>
        <w:t xml:space="preserve">of </w:t>
      </w:r>
      <w:proofErr w:type="spellStart"/>
      <w:r>
        <w:t>Hastingleigh</w:t>
      </w:r>
      <w:proofErr w:type="spellEnd"/>
      <w:r>
        <w:t>, Kent. Carpenter.</w:t>
      </w:r>
    </w:p>
    <w:p w14:paraId="38862508" w14:textId="77777777" w:rsidR="002D51BD" w:rsidRDefault="002D51BD" w:rsidP="002D51BD">
      <w:pPr>
        <w:pStyle w:val="NoSpacing"/>
      </w:pPr>
    </w:p>
    <w:p w14:paraId="0D47647F" w14:textId="77777777" w:rsidR="002D51BD" w:rsidRDefault="002D51BD" w:rsidP="002D51BD">
      <w:pPr>
        <w:pStyle w:val="NoSpacing"/>
      </w:pPr>
    </w:p>
    <w:p w14:paraId="06E725A5" w14:textId="77777777" w:rsidR="002D51BD" w:rsidRDefault="002D51BD" w:rsidP="002D51BD">
      <w:pPr>
        <w:pStyle w:val="NoSpacing"/>
      </w:pPr>
      <w:r>
        <w:tab/>
        <w:t>1483</w:t>
      </w:r>
      <w:r>
        <w:tab/>
        <w:t xml:space="preserve">He made a plaint of assumpsit against John </w:t>
      </w:r>
      <w:proofErr w:type="spellStart"/>
      <w:r>
        <w:t>Darell</w:t>
      </w:r>
      <w:proofErr w:type="spellEnd"/>
      <w:r>
        <w:t>, esquire(q.v.).</w:t>
      </w:r>
    </w:p>
    <w:p w14:paraId="6C9BE5AF" w14:textId="77777777" w:rsidR="002D51BD" w:rsidRDefault="002D51BD" w:rsidP="002D51BD">
      <w:pPr>
        <w:pStyle w:val="NoSpacing"/>
      </w:pPr>
      <w:r>
        <w:tab/>
      </w:r>
      <w:r>
        <w:tab/>
        <w:t>(http://aalt.law.uh.edu/Indices/CP40Indices/CP40no883Pl.htm )</w:t>
      </w:r>
    </w:p>
    <w:p w14:paraId="33C75400" w14:textId="77777777" w:rsidR="002D51BD" w:rsidRDefault="002D51BD" w:rsidP="002D51BD">
      <w:pPr>
        <w:pStyle w:val="NoSpacing"/>
      </w:pPr>
    </w:p>
    <w:p w14:paraId="00EE4D5C" w14:textId="77777777" w:rsidR="002D51BD" w:rsidRDefault="002D51BD" w:rsidP="002D51BD">
      <w:pPr>
        <w:pStyle w:val="NoSpacing"/>
      </w:pPr>
    </w:p>
    <w:p w14:paraId="511A6F3A" w14:textId="77777777" w:rsidR="002D51BD" w:rsidRDefault="002D51BD" w:rsidP="002D51BD">
      <w:pPr>
        <w:pStyle w:val="NoSpacing"/>
      </w:pPr>
      <w:r>
        <w:t>19 November 2019</w:t>
      </w:r>
    </w:p>
    <w:p w14:paraId="7E910853" w14:textId="77777777" w:rsidR="006B2F86" w:rsidRPr="00E71FC3" w:rsidRDefault="002D51B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08AE8B" w14:textId="77777777" w:rsidR="002D51BD" w:rsidRDefault="002D51BD" w:rsidP="00E71FC3">
      <w:pPr>
        <w:spacing w:after="0" w:line="240" w:lineRule="auto"/>
      </w:pPr>
      <w:r>
        <w:separator/>
      </w:r>
    </w:p>
  </w:endnote>
  <w:endnote w:type="continuationSeparator" w:id="0">
    <w:p w14:paraId="1B567E92" w14:textId="77777777" w:rsidR="002D51BD" w:rsidRDefault="002D51B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DBF180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94553" w14:textId="77777777" w:rsidR="002D51BD" w:rsidRDefault="002D51BD" w:rsidP="00E71FC3">
      <w:pPr>
        <w:spacing w:after="0" w:line="240" w:lineRule="auto"/>
      </w:pPr>
      <w:r>
        <w:separator/>
      </w:r>
    </w:p>
  </w:footnote>
  <w:footnote w:type="continuationSeparator" w:id="0">
    <w:p w14:paraId="74E0EAF6" w14:textId="77777777" w:rsidR="002D51BD" w:rsidRDefault="002D51B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1BD"/>
    <w:rsid w:val="001A7C09"/>
    <w:rsid w:val="002D51B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F1E659"/>
  <w15:chartTrackingRefBased/>
  <w15:docId w15:val="{16BFF36F-F1CA-40AD-B6F5-2D0BD15E4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2019-11-28T20:27:00Z</dcterms:created>
  <dcterms:modified xsi:type="dcterms:W3CDTF">2019-11-28T20:28:00Z</dcterms:modified>
</cp:coreProperties>
</file>