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4B832B" w14:textId="77777777" w:rsidR="00027BED" w:rsidRDefault="00027BED" w:rsidP="00027B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DALY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fl.1486)</w:t>
      </w:r>
    </w:p>
    <w:p w14:paraId="6BF3BE1E" w14:textId="77777777" w:rsidR="00027BED" w:rsidRDefault="00027BED" w:rsidP="00027B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Apps, Walton on Thames, Surrey.</w:t>
      </w:r>
    </w:p>
    <w:p w14:paraId="00D17945" w14:textId="77777777" w:rsidR="00027BED" w:rsidRDefault="00027BED" w:rsidP="00027B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25EB02" w14:textId="77777777" w:rsidR="00027BED" w:rsidRDefault="00027BED" w:rsidP="00027B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B5AC9A" w14:textId="77777777" w:rsidR="00027BED" w:rsidRDefault="00027BED" w:rsidP="00027B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Dec.1486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Gate of Apps(q.v.) made him an executor of his Will.  </w:t>
      </w:r>
    </w:p>
    <w:p w14:paraId="10AB8583" w14:textId="77777777" w:rsidR="00027BED" w:rsidRDefault="00027BED" w:rsidP="00027B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Spage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p.49)</w:t>
      </w:r>
    </w:p>
    <w:p w14:paraId="1F2DA5EB" w14:textId="77777777" w:rsidR="00027BED" w:rsidRDefault="00027BED" w:rsidP="00027B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42EC1B" w14:textId="77777777" w:rsidR="00027BED" w:rsidRDefault="00027BED" w:rsidP="00027B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68A970" w14:textId="77777777" w:rsidR="00027BED" w:rsidRDefault="00027BED" w:rsidP="00027B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2021</w:t>
      </w:r>
    </w:p>
    <w:p w14:paraId="397458D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68FF00" w14:textId="77777777" w:rsidR="00027BED" w:rsidRDefault="00027BED" w:rsidP="009139A6">
      <w:r>
        <w:separator/>
      </w:r>
    </w:p>
  </w:endnote>
  <w:endnote w:type="continuationSeparator" w:id="0">
    <w:p w14:paraId="625E5530" w14:textId="77777777" w:rsidR="00027BED" w:rsidRDefault="00027B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9A41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F35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B234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00BDD" w14:textId="77777777" w:rsidR="00027BED" w:rsidRDefault="00027BED" w:rsidP="009139A6">
      <w:r>
        <w:separator/>
      </w:r>
    </w:p>
  </w:footnote>
  <w:footnote w:type="continuationSeparator" w:id="0">
    <w:p w14:paraId="655662A4" w14:textId="77777777" w:rsidR="00027BED" w:rsidRDefault="00027B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6B3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9F0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B8F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ED"/>
    <w:rsid w:val="00027BED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39EFD"/>
  <w15:chartTrackingRefBased/>
  <w15:docId w15:val="{E64A202E-D581-416F-AE67-3043711F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2021-04-13T11:06:00Z</dcterms:created>
  <dcterms:modified xsi:type="dcterms:W3CDTF">2021-04-13T11:07:00Z</dcterms:modified>
</cp:coreProperties>
</file>