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DALON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24-66)</w:t>
      </w:r>
    </w:p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F0F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2F0F" w:rsidRPr="000664B5" w:rsidRDefault="00FE2F0F" w:rsidP="00FE2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</w:p>
    <w:p w:rsidR="006B2F86" w:rsidRPr="00FE2F0F" w:rsidRDefault="00FE2F0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E2F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F0F" w:rsidRDefault="00FE2F0F" w:rsidP="00E71FC3">
      <w:pPr>
        <w:spacing w:after="0" w:line="240" w:lineRule="auto"/>
      </w:pPr>
      <w:r>
        <w:separator/>
      </w:r>
    </w:p>
  </w:endnote>
  <w:endnote w:type="continuationSeparator" w:id="0">
    <w:p w:rsidR="00FE2F0F" w:rsidRDefault="00FE2F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F0F" w:rsidRDefault="00FE2F0F" w:rsidP="00E71FC3">
      <w:pPr>
        <w:spacing w:after="0" w:line="240" w:lineRule="auto"/>
      </w:pPr>
      <w:r>
        <w:separator/>
      </w:r>
    </w:p>
  </w:footnote>
  <w:footnote w:type="continuationSeparator" w:id="0">
    <w:p w:rsidR="00FE2F0F" w:rsidRDefault="00FE2F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0F"/>
    <w:rsid w:val="00AB52E8"/>
    <w:rsid w:val="00B16D3F"/>
    <w:rsid w:val="00E71FC3"/>
    <w:rsid w:val="00EF4813"/>
    <w:rsid w:val="00FE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07676"/>
  <w15:chartTrackingRefBased/>
  <w15:docId w15:val="{007A029D-5203-48A1-BD5C-CCE8638F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2016-03-15T17:02:00Z</dcterms:created>
  <dcterms:modified xsi:type="dcterms:W3CDTF">2016-03-15T17:02:00Z</dcterms:modified>
</cp:coreProperties>
</file>