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76A72" w14:textId="732AA32F" w:rsidR="00374D9D" w:rsidRDefault="00374D9D" w:rsidP="00374D9D">
      <w:pPr>
        <w:pStyle w:val="NoSpacing"/>
      </w:pPr>
      <w:r>
        <w:rPr>
          <w:u w:val="single"/>
        </w:rPr>
        <w:t>John DALOK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502</w:t>
      </w:r>
      <w:r>
        <w:t>)</w:t>
      </w:r>
    </w:p>
    <w:p w14:paraId="7FEB69FB" w14:textId="0163EA6B" w:rsidR="00374D9D" w:rsidRDefault="00374D9D" w:rsidP="00374D9D">
      <w:pPr>
        <w:pStyle w:val="NoSpacing"/>
      </w:pPr>
      <w:r>
        <w:t xml:space="preserve">of Canterbury. </w:t>
      </w:r>
      <w:r>
        <w:t>Shearman.</w:t>
      </w:r>
    </w:p>
    <w:p w14:paraId="054DC8D5" w14:textId="77777777" w:rsidR="00374D9D" w:rsidRDefault="00374D9D" w:rsidP="00374D9D">
      <w:pPr>
        <w:pStyle w:val="NoSpacing"/>
      </w:pPr>
    </w:p>
    <w:p w14:paraId="141E5698" w14:textId="77777777" w:rsidR="00374D9D" w:rsidRDefault="00374D9D" w:rsidP="00374D9D">
      <w:pPr>
        <w:pStyle w:val="NoSpacing"/>
      </w:pPr>
    </w:p>
    <w:p w14:paraId="6AECB612" w14:textId="73BB5645" w:rsidR="00374D9D" w:rsidRDefault="00374D9D" w:rsidP="00374D9D">
      <w:pPr>
        <w:pStyle w:val="NoSpacing"/>
      </w:pPr>
      <w:r>
        <w:tab/>
        <w:t>1</w:t>
      </w:r>
      <w:r>
        <w:t>502</w:t>
      </w:r>
      <w:bookmarkStart w:id="0" w:name="_GoBack"/>
      <w:bookmarkEnd w:id="0"/>
      <w:r>
        <w:tab/>
        <w:t>He became a Freeman by redemption.  (Cowper p.262)</w:t>
      </w:r>
    </w:p>
    <w:p w14:paraId="1611BADD" w14:textId="77777777" w:rsidR="00374D9D" w:rsidRDefault="00374D9D" w:rsidP="00374D9D">
      <w:pPr>
        <w:pStyle w:val="NoSpacing"/>
      </w:pPr>
    </w:p>
    <w:p w14:paraId="413A8089" w14:textId="77777777" w:rsidR="00374D9D" w:rsidRDefault="00374D9D" w:rsidP="00374D9D">
      <w:pPr>
        <w:pStyle w:val="NoSpacing"/>
      </w:pPr>
    </w:p>
    <w:p w14:paraId="7C61CFD9" w14:textId="77777777" w:rsidR="00374D9D" w:rsidRPr="00A80727" w:rsidRDefault="00374D9D" w:rsidP="00374D9D">
      <w:pPr>
        <w:pStyle w:val="NoSpacing"/>
      </w:pPr>
      <w:r>
        <w:t>24 May 2018</w:t>
      </w:r>
    </w:p>
    <w:p w14:paraId="3E87DD2C" w14:textId="27347E8B" w:rsidR="006B2F86" w:rsidRPr="00374D9D" w:rsidRDefault="00374D9D" w:rsidP="00E71FC3">
      <w:pPr>
        <w:pStyle w:val="NoSpacing"/>
      </w:pPr>
    </w:p>
    <w:sectPr w:rsidR="006B2F86" w:rsidRPr="00374D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E394C8" w14:textId="77777777" w:rsidR="00374D9D" w:rsidRDefault="00374D9D" w:rsidP="00E71FC3">
      <w:pPr>
        <w:spacing w:after="0" w:line="240" w:lineRule="auto"/>
      </w:pPr>
      <w:r>
        <w:separator/>
      </w:r>
    </w:p>
  </w:endnote>
  <w:endnote w:type="continuationSeparator" w:id="0">
    <w:p w14:paraId="2435ACB4" w14:textId="77777777" w:rsidR="00374D9D" w:rsidRDefault="00374D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F412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3CAA90" w14:textId="77777777" w:rsidR="00374D9D" w:rsidRDefault="00374D9D" w:rsidP="00E71FC3">
      <w:pPr>
        <w:spacing w:after="0" w:line="240" w:lineRule="auto"/>
      </w:pPr>
      <w:r>
        <w:separator/>
      </w:r>
    </w:p>
  </w:footnote>
  <w:footnote w:type="continuationSeparator" w:id="0">
    <w:p w14:paraId="092E4159" w14:textId="77777777" w:rsidR="00374D9D" w:rsidRDefault="00374D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D9D"/>
    <w:rsid w:val="001A7C09"/>
    <w:rsid w:val="00374D9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D7147"/>
  <w15:chartTrackingRefBased/>
  <w15:docId w15:val="{C25826AA-3CC4-49E5-BD70-7658D0EA1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2018-05-24T20:46:00Z</dcterms:created>
  <dcterms:modified xsi:type="dcterms:W3CDTF">2018-05-24T20:47:00Z</dcterms:modified>
</cp:coreProperties>
</file>