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9AFDD" w14:textId="77777777" w:rsidR="001864F1" w:rsidRDefault="001864F1" w:rsidP="001864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DALLYNG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0A1C8C8D" w14:textId="77777777" w:rsidR="001864F1" w:rsidRDefault="001864F1" w:rsidP="001864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Norwich. Cutler.</w:t>
      </w:r>
    </w:p>
    <w:p w14:paraId="0448B9D8" w14:textId="77777777" w:rsidR="001864F1" w:rsidRDefault="001864F1" w:rsidP="001864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0E44EB" w14:textId="77777777" w:rsidR="001864F1" w:rsidRDefault="001864F1" w:rsidP="001864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76E714" w14:textId="77777777" w:rsidR="001864F1" w:rsidRDefault="001864F1" w:rsidP="001864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John Wymondham(q.v.) brought a plaint of debt against him and four others.</w:t>
      </w:r>
    </w:p>
    <w:p w14:paraId="4F8BBFE8" w14:textId="77777777" w:rsidR="001864F1" w:rsidRDefault="001864F1" w:rsidP="001864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0481B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F4E18B9" w14:textId="77777777" w:rsidR="001864F1" w:rsidRDefault="001864F1" w:rsidP="001864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174B32" w14:textId="77777777" w:rsidR="001864F1" w:rsidRDefault="001864F1" w:rsidP="001864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AC9CC6" w14:textId="77777777" w:rsidR="001864F1" w:rsidRDefault="001864F1" w:rsidP="001864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September 2022</w:t>
      </w:r>
    </w:p>
    <w:p w14:paraId="51EE5AA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49A0D" w14:textId="77777777" w:rsidR="001864F1" w:rsidRDefault="001864F1" w:rsidP="009139A6">
      <w:r>
        <w:separator/>
      </w:r>
    </w:p>
  </w:endnote>
  <w:endnote w:type="continuationSeparator" w:id="0">
    <w:p w14:paraId="1A7A6AE5" w14:textId="77777777" w:rsidR="001864F1" w:rsidRDefault="001864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9CE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AAF0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E7C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88CAA" w14:textId="77777777" w:rsidR="001864F1" w:rsidRDefault="001864F1" w:rsidP="009139A6">
      <w:r>
        <w:separator/>
      </w:r>
    </w:p>
  </w:footnote>
  <w:footnote w:type="continuationSeparator" w:id="0">
    <w:p w14:paraId="0CD34B7A" w14:textId="77777777" w:rsidR="001864F1" w:rsidRDefault="001864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093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A9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362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4F1"/>
    <w:rsid w:val="000666E0"/>
    <w:rsid w:val="001864F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BFCB8"/>
  <w15:chartTrackingRefBased/>
  <w15:docId w15:val="{4AAE0DC1-40A0-41C1-A6FC-95CA4727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864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2022-09-16T07:32:00Z</dcterms:created>
  <dcterms:modified xsi:type="dcterms:W3CDTF">2022-09-16T07:33:00Z</dcterms:modified>
</cp:coreProperties>
</file>