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16D1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Geoffrey DALLYNG</w:t>
      </w:r>
      <w:r>
        <w:rPr>
          <w:rFonts w:cs="Times New Roman"/>
          <w:lang w:val="en-US"/>
        </w:rPr>
        <w:t xml:space="preserve">         (fl.1492)</w:t>
      </w:r>
    </w:p>
    <w:p w14:paraId="59A40EF0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of Sudbury, Suffolk.</w:t>
      </w:r>
    </w:p>
    <w:p w14:paraId="05DE042D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</w:p>
    <w:p w14:paraId="3152F6E9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</w:p>
    <w:p w14:paraId="56D703D6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1492</w:t>
      </w:r>
      <w:r>
        <w:rPr>
          <w:rFonts w:cs="Times New Roman"/>
          <w:lang w:val="en-US"/>
        </w:rPr>
        <w:tab/>
        <w:t>Thomas Waryn(q.v.) brought a plaint of trespass against him.</w:t>
      </w:r>
    </w:p>
    <w:p w14:paraId="11BB159E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cs="Times New Roman"/>
            <w:lang w:val="en-US"/>
          </w:rPr>
          <w:t>https://waalt.uh.edu/index.php/KB27/922</w:t>
        </w:r>
      </w:hyperlink>
      <w:r>
        <w:rPr>
          <w:rFonts w:cs="Times New Roman"/>
          <w:lang w:val="en-US"/>
        </w:rPr>
        <w:t xml:space="preserve"> )</w:t>
      </w:r>
    </w:p>
    <w:p w14:paraId="5138FEF4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</w:p>
    <w:p w14:paraId="1299A518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</w:p>
    <w:p w14:paraId="2B5F4404" w14:textId="77777777" w:rsidR="00AE20D0" w:rsidRDefault="00AE20D0" w:rsidP="00AE20D0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24 April 2026</w:t>
      </w:r>
    </w:p>
    <w:p w14:paraId="69C8859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89D1" w14:textId="77777777" w:rsidR="00DF7EA6" w:rsidRDefault="00DF7EA6" w:rsidP="00086E2C">
      <w:pPr>
        <w:spacing w:after="0" w:line="240" w:lineRule="auto"/>
      </w:pPr>
      <w:r>
        <w:separator/>
      </w:r>
    </w:p>
  </w:endnote>
  <w:endnote w:type="continuationSeparator" w:id="0">
    <w:p w14:paraId="60B8690A" w14:textId="77777777" w:rsidR="00DF7EA6" w:rsidRDefault="00DF7E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65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5B6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6C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717F" w14:textId="77777777" w:rsidR="00DF7EA6" w:rsidRDefault="00DF7EA6" w:rsidP="00086E2C">
      <w:pPr>
        <w:spacing w:after="0" w:line="240" w:lineRule="auto"/>
      </w:pPr>
      <w:r>
        <w:separator/>
      </w:r>
    </w:p>
  </w:footnote>
  <w:footnote w:type="continuationSeparator" w:id="0">
    <w:p w14:paraId="33EB7B52" w14:textId="77777777" w:rsidR="00DF7EA6" w:rsidRDefault="00DF7E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FF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A6E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E62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D0"/>
    <w:rsid w:val="00086E2C"/>
    <w:rsid w:val="000A2E7A"/>
    <w:rsid w:val="002244B7"/>
    <w:rsid w:val="00314D94"/>
    <w:rsid w:val="005149A1"/>
    <w:rsid w:val="005435B9"/>
    <w:rsid w:val="00617568"/>
    <w:rsid w:val="006E68FA"/>
    <w:rsid w:val="008E56AD"/>
    <w:rsid w:val="00AE20D0"/>
    <w:rsid w:val="00AF65CA"/>
    <w:rsid w:val="00DF7EA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42A42"/>
  <w15:chartTrackingRefBased/>
  <w15:docId w15:val="{E790B9F5-7626-4BBE-B6A1-10433495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E20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2026-05-28T19:28:00Z</dcterms:created>
  <dcterms:modified xsi:type="dcterms:W3CDTF">2026-05-28T19:28:00Z</dcterms:modified>
</cp:coreProperties>
</file>