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3958B" w14:textId="77777777" w:rsidR="00D307C5" w:rsidRDefault="00D307C5" w:rsidP="00D307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DALLY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fl.1483) </w:t>
      </w:r>
    </w:p>
    <w:p w14:paraId="5DBCC72B" w14:textId="77777777" w:rsidR="00D307C5" w:rsidRDefault="00D307C5" w:rsidP="00D307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Brinsop</w:t>
      </w:r>
      <w:proofErr w:type="spellEnd"/>
      <w:r>
        <w:rPr>
          <w:rFonts w:ascii="Times New Roman" w:hAnsi="Times New Roman" w:cs="Times New Roman"/>
          <w:sz w:val="24"/>
          <w:szCs w:val="24"/>
        </w:rPr>
        <w:t>, Herefordshire. Husbandman.</w:t>
      </w:r>
    </w:p>
    <w:p w14:paraId="2E319603" w14:textId="77777777" w:rsidR="00D307C5" w:rsidRDefault="00D307C5" w:rsidP="00D30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54BF51" w14:textId="77777777" w:rsidR="00D307C5" w:rsidRDefault="00D307C5" w:rsidP="00D30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3C522E" w14:textId="77777777" w:rsidR="00D307C5" w:rsidRDefault="00D307C5" w:rsidP="00D307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Oker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Ecley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72297AAF" w14:textId="77777777" w:rsidR="00D307C5" w:rsidRDefault="00D307C5" w:rsidP="00D307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Wormesley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C5492D2" w14:textId="77777777" w:rsidR="00D307C5" w:rsidRDefault="00D307C5" w:rsidP="00D307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39156E3" w14:textId="77777777" w:rsidR="00D307C5" w:rsidRDefault="00D307C5" w:rsidP="00D30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BEF8B6" w14:textId="77777777" w:rsidR="00D307C5" w:rsidRDefault="00D307C5" w:rsidP="00D30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584B70" w14:textId="77777777" w:rsidR="00D307C5" w:rsidRDefault="00D307C5" w:rsidP="00D307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June 2022</w:t>
      </w:r>
    </w:p>
    <w:p w14:paraId="2738C3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1DD33" w14:textId="77777777" w:rsidR="00D307C5" w:rsidRDefault="00D307C5" w:rsidP="009139A6">
      <w:r>
        <w:separator/>
      </w:r>
    </w:p>
  </w:endnote>
  <w:endnote w:type="continuationSeparator" w:id="0">
    <w:p w14:paraId="5CD430CE" w14:textId="77777777" w:rsidR="00D307C5" w:rsidRDefault="00D307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C30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B8E9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A05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1AD8B" w14:textId="77777777" w:rsidR="00D307C5" w:rsidRDefault="00D307C5" w:rsidP="009139A6">
      <w:r>
        <w:separator/>
      </w:r>
    </w:p>
  </w:footnote>
  <w:footnote w:type="continuationSeparator" w:id="0">
    <w:p w14:paraId="7E727649" w14:textId="77777777" w:rsidR="00D307C5" w:rsidRDefault="00D307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DF5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34B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513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C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307C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FAFDB"/>
  <w15:chartTrackingRefBased/>
  <w15:docId w15:val="{8CC12D59-C7A6-4A3F-8D2B-5FF04FBF7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307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2022-10-04T19:19:00Z</dcterms:created>
  <dcterms:modified xsi:type="dcterms:W3CDTF">2022-10-04T19:21:00Z</dcterms:modified>
</cp:coreProperties>
</file>