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FD9E7B" w14:textId="77777777" w:rsidR="000F5A46" w:rsidRDefault="000F5A46" w:rsidP="000F5A4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DALLY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fl.1417)</w:t>
      </w:r>
    </w:p>
    <w:p w14:paraId="72B5AB86" w14:textId="77777777" w:rsidR="000F5A46" w:rsidRDefault="000F5A46" w:rsidP="000F5A4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Archer.</w:t>
      </w:r>
    </w:p>
    <w:p w14:paraId="3E822186" w14:textId="77777777" w:rsidR="000F5A46" w:rsidRDefault="000F5A46" w:rsidP="000F5A46">
      <w:pPr>
        <w:pStyle w:val="NoSpacing"/>
        <w:rPr>
          <w:rFonts w:cs="Times New Roman"/>
          <w:szCs w:val="24"/>
        </w:rPr>
      </w:pPr>
    </w:p>
    <w:p w14:paraId="214CF69C" w14:textId="77777777" w:rsidR="000F5A46" w:rsidRDefault="000F5A46" w:rsidP="000F5A46">
      <w:pPr>
        <w:pStyle w:val="NoSpacing"/>
        <w:rPr>
          <w:rFonts w:cs="Times New Roman"/>
          <w:szCs w:val="24"/>
        </w:rPr>
      </w:pPr>
    </w:p>
    <w:p w14:paraId="209D8BDA" w14:textId="77777777" w:rsidR="000F5A46" w:rsidRDefault="000F5A46" w:rsidP="000F5A46">
      <w:pPr>
        <w:pStyle w:val="NoSpacing"/>
        <w:ind w:left="1440" w:hanging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szCs w:val="24"/>
        </w:rPr>
        <w:t>1417</w:t>
      </w:r>
      <w:r>
        <w:rPr>
          <w:rFonts w:cs="Times New Roman"/>
          <w:szCs w:val="24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>He served in France under the command of Humphrey, Duke of Gloucester(q.v.).</w:t>
      </w:r>
    </w:p>
    <w:p w14:paraId="570AE11E" w14:textId="77777777" w:rsidR="000F5A46" w:rsidRDefault="000F5A46" w:rsidP="000F5A46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 xml:space="preserve">ref. </w:t>
      </w:r>
      <w:r w:rsidRPr="006159FE">
        <w:rPr>
          <w:rFonts w:cs="Times New Roman"/>
          <w:color w:val="282B30"/>
          <w:szCs w:val="24"/>
          <w:shd w:val="clear" w:color="auto" w:fill="FFFFFF"/>
        </w:rPr>
        <w:t>TNA</w:t>
      </w:r>
      <w:r>
        <w:rPr>
          <w:rFonts w:cs="Times New Roman"/>
          <w:color w:val="282B30"/>
          <w:szCs w:val="24"/>
          <w:shd w:val="clear" w:color="auto" w:fill="FFFFFF"/>
        </w:rPr>
        <w:t>, E101/51/2, m3,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576B1B35" w14:textId="77777777" w:rsidR="000F5A46" w:rsidRDefault="000F5A46" w:rsidP="000F5A46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42FF9BE4" w14:textId="77777777" w:rsidR="000F5A46" w:rsidRDefault="000F5A46" w:rsidP="000F5A4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</w:t>
      </w:r>
    </w:p>
    <w:p w14:paraId="630C5949" w14:textId="77777777" w:rsidR="000F5A46" w:rsidRDefault="000F5A46" w:rsidP="000F5A46">
      <w:pPr>
        <w:pStyle w:val="NoSpacing"/>
        <w:rPr>
          <w:rFonts w:cs="Times New Roman"/>
          <w:szCs w:val="24"/>
        </w:rPr>
      </w:pPr>
    </w:p>
    <w:p w14:paraId="6BCA2F17" w14:textId="77777777" w:rsidR="000F5A46" w:rsidRDefault="000F5A46" w:rsidP="000F5A4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September 2022</w:t>
      </w:r>
    </w:p>
    <w:p w14:paraId="7AD342A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4ABB18" w14:textId="77777777" w:rsidR="000F5A46" w:rsidRDefault="000F5A46" w:rsidP="009139A6">
      <w:r>
        <w:separator/>
      </w:r>
    </w:p>
  </w:endnote>
  <w:endnote w:type="continuationSeparator" w:id="0">
    <w:p w14:paraId="2DC0713E" w14:textId="77777777" w:rsidR="000F5A46" w:rsidRDefault="000F5A4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4EC05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46295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3BF34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AFF920" w14:textId="77777777" w:rsidR="000F5A46" w:rsidRDefault="000F5A46" w:rsidP="009139A6">
      <w:r>
        <w:separator/>
      </w:r>
    </w:p>
  </w:footnote>
  <w:footnote w:type="continuationSeparator" w:id="0">
    <w:p w14:paraId="44A6BFB3" w14:textId="77777777" w:rsidR="000F5A46" w:rsidRDefault="000F5A4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576D3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4C4A2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1D8DF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A46"/>
    <w:rsid w:val="000666E0"/>
    <w:rsid w:val="000F5A46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358420"/>
  <w15:chartTrackingRefBased/>
  <w15:docId w15:val="{C02CC16B-43EF-494A-927A-839D5E553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2022-10-29T20:25:00Z</dcterms:created>
  <dcterms:modified xsi:type="dcterms:W3CDTF">2022-10-29T20:26:00Z</dcterms:modified>
</cp:coreProperties>
</file>