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A4A0" w14:textId="190C9C1C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DALLISON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3CD9FF6" w14:textId="77A13DF0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Laghton.</w:t>
      </w:r>
    </w:p>
    <w:p w14:paraId="77FA7034" w14:textId="77777777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F722D" w14:textId="77777777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C08C8" w14:textId="77777777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EA9B1BA" w14:textId="669E0E50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r>
        <w:rPr>
          <w:rFonts w:ascii="Times New Roman" w:hAnsi="Times New Roman" w:cs="Times New Roman"/>
          <w:sz w:val="24"/>
          <w:szCs w:val="24"/>
        </w:rPr>
        <w:t xml:space="preserve">Lindsey, </w:t>
      </w:r>
    </w:p>
    <w:p w14:paraId="4F141AF0" w14:textId="3A1F8192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Lincolnshire, except the city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Lincoln.</w:t>
      </w:r>
    </w:p>
    <w:p w14:paraId="515A5875" w14:textId="43FF51CA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200503B" w14:textId="77777777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2A51A" w14:textId="77777777" w:rsidR="00FB7FD4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49CBB" w14:textId="77777777" w:rsidR="00FB7FD4" w:rsidRPr="00680D2B" w:rsidRDefault="00FB7FD4" w:rsidP="00FB7F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03CF54EA" w14:textId="500D73F2" w:rsidR="00BA00AB" w:rsidRPr="00FB7FD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B7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0C537" w14:textId="77777777" w:rsidR="00FB7FD4" w:rsidRDefault="00FB7FD4" w:rsidP="009139A6">
      <w:r>
        <w:separator/>
      </w:r>
    </w:p>
  </w:endnote>
  <w:endnote w:type="continuationSeparator" w:id="0">
    <w:p w14:paraId="1DE57744" w14:textId="77777777" w:rsidR="00FB7FD4" w:rsidRDefault="00FB7F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622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1B3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0F7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94137" w14:textId="77777777" w:rsidR="00FB7FD4" w:rsidRDefault="00FB7FD4" w:rsidP="009139A6">
      <w:r>
        <w:separator/>
      </w:r>
    </w:p>
  </w:footnote>
  <w:footnote w:type="continuationSeparator" w:id="0">
    <w:p w14:paraId="76E7E2D6" w14:textId="77777777" w:rsidR="00FB7FD4" w:rsidRDefault="00FB7F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BF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C0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69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FD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9DA0"/>
  <w15:chartTrackingRefBased/>
  <w15:docId w15:val="{4F0203D6-BD5F-4E74-A1E3-6DC7E1EA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2021-05-05T11:41:00Z</dcterms:created>
  <dcterms:modified xsi:type="dcterms:W3CDTF">2021-05-05T11:44:00Z</dcterms:modified>
</cp:coreProperties>
</file>