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60F91" w14:textId="77777777" w:rsidR="005F4868" w:rsidRDefault="005F4868" w:rsidP="005F48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57D016E0" w14:textId="77777777" w:rsidR="005F4868" w:rsidRDefault="005F4868" w:rsidP="005F48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650A6A1C" w14:textId="77777777" w:rsidR="005F4868" w:rsidRDefault="005F4868" w:rsidP="005F4868">
      <w:pPr>
        <w:pStyle w:val="NoSpacing"/>
        <w:rPr>
          <w:rFonts w:cs="Times New Roman"/>
          <w:szCs w:val="24"/>
        </w:rPr>
      </w:pPr>
    </w:p>
    <w:p w14:paraId="5B95B319" w14:textId="77777777" w:rsidR="005F4868" w:rsidRDefault="005F4868" w:rsidP="005F4868">
      <w:pPr>
        <w:pStyle w:val="NoSpacing"/>
        <w:rPr>
          <w:rFonts w:cs="Times New Roman"/>
          <w:szCs w:val="24"/>
        </w:rPr>
      </w:pPr>
    </w:p>
    <w:p w14:paraId="1904BAC0" w14:textId="77777777" w:rsidR="005F4868" w:rsidRDefault="005F4868" w:rsidP="005F48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1475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B.Civ.L</w:t>
      </w:r>
      <w:proofErr w:type="spellEnd"/>
      <w:r>
        <w:rPr>
          <w:rFonts w:cs="Times New Roman"/>
          <w:szCs w:val="24"/>
        </w:rPr>
        <w:t>.</w:t>
      </w:r>
      <w:proofErr w:type="gramEnd"/>
    </w:p>
    <w:p w14:paraId="657D041B" w14:textId="77777777" w:rsidR="005F4868" w:rsidRDefault="005F4868" w:rsidP="005F486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p.6)</w:t>
      </w:r>
    </w:p>
    <w:p w14:paraId="08136E08" w14:textId="77777777" w:rsidR="005F4868" w:rsidRDefault="005F4868" w:rsidP="005F4868">
      <w:pPr>
        <w:pStyle w:val="NoSpacing"/>
        <w:rPr>
          <w:rFonts w:cs="Times New Roman"/>
          <w:szCs w:val="24"/>
        </w:rPr>
      </w:pPr>
    </w:p>
    <w:p w14:paraId="6C70E3CC" w14:textId="77777777" w:rsidR="005F4868" w:rsidRDefault="005F4868" w:rsidP="005F4868">
      <w:pPr>
        <w:pStyle w:val="NoSpacing"/>
        <w:rPr>
          <w:rFonts w:cs="Times New Roman"/>
          <w:szCs w:val="24"/>
        </w:rPr>
      </w:pPr>
    </w:p>
    <w:p w14:paraId="41E00078" w14:textId="77777777" w:rsidR="005F4868" w:rsidRDefault="005F4868" w:rsidP="005F48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5C92E08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360F63" w14:textId="77777777" w:rsidR="005F4868" w:rsidRDefault="005F4868" w:rsidP="009139A6">
      <w:r>
        <w:separator/>
      </w:r>
    </w:p>
  </w:endnote>
  <w:endnote w:type="continuationSeparator" w:id="0">
    <w:p w14:paraId="7C4B7879" w14:textId="77777777" w:rsidR="005F4868" w:rsidRDefault="005F48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9954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89F6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282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DC7D5" w14:textId="77777777" w:rsidR="005F4868" w:rsidRDefault="005F4868" w:rsidP="009139A6">
      <w:r>
        <w:separator/>
      </w:r>
    </w:p>
  </w:footnote>
  <w:footnote w:type="continuationSeparator" w:id="0">
    <w:p w14:paraId="005FD108" w14:textId="77777777" w:rsidR="005F4868" w:rsidRDefault="005F48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0820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197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E4F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68"/>
    <w:rsid w:val="000666E0"/>
    <w:rsid w:val="002510B7"/>
    <w:rsid w:val="00270799"/>
    <w:rsid w:val="00492505"/>
    <w:rsid w:val="005C130B"/>
    <w:rsid w:val="005F486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AF56"/>
  <w15:chartTrackingRefBased/>
  <w15:docId w15:val="{64A8A9CF-5317-4538-A071-D214F978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2024-11-03T13:46:00Z</dcterms:created>
  <dcterms:modified xsi:type="dcterms:W3CDTF">2024-11-03T13:47:00Z</dcterms:modified>
</cp:coreProperties>
</file>