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3F69E" w14:textId="77777777" w:rsidR="00241251" w:rsidRDefault="00241251" w:rsidP="002412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DALL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2B38BBF4" w14:textId="77777777" w:rsidR="00241251" w:rsidRDefault="00241251" w:rsidP="002412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3A8F4E17" w14:textId="77777777" w:rsidR="00241251" w:rsidRDefault="00241251" w:rsidP="00241251">
      <w:pPr>
        <w:pStyle w:val="NoSpacing"/>
        <w:rPr>
          <w:rFonts w:cs="Times New Roman"/>
          <w:szCs w:val="24"/>
        </w:rPr>
      </w:pPr>
    </w:p>
    <w:p w14:paraId="26B3A904" w14:textId="77777777" w:rsidR="00241251" w:rsidRDefault="00241251" w:rsidP="00241251">
      <w:pPr>
        <w:pStyle w:val="NoSpacing"/>
        <w:rPr>
          <w:rFonts w:cs="Times New Roman"/>
          <w:szCs w:val="24"/>
        </w:rPr>
      </w:pPr>
    </w:p>
    <w:p w14:paraId="5567BE11" w14:textId="77777777" w:rsidR="00241251" w:rsidRDefault="00241251" w:rsidP="002412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1473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B.Civ.L</w:t>
      </w:r>
      <w:proofErr w:type="spellEnd"/>
      <w:r>
        <w:rPr>
          <w:rFonts w:cs="Times New Roman"/>
          <w:szCs w:val="24"/>
        </w:rPr>
        <w:t>.</w:t>
      </w:r>
      <w:proofErr w:type="gramEnd"/>
    </w:p>
    <w:p w14:paraId="07F37430" w14:textId="77777777" w:rsidR="00241251" w:rsidRDefault="00241251" w:rsidP="00241251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 p.4)</w:t>
      </w:r>
    </w:p>
    <w:p w14:paraId="21BCF908" w14:textId="77777777" w:rsidR="00241251" w:rsidRDefault="00241251" w:rsidP="00241251">
      <w:pPr>
        <w:pStyle w:val="NoSpacing"/>
        <w:rPr>
          <w:rFonts w:cs="Times New Roman"/>
          <w:szCs w:val="24"/>
        </w:rPr>
      </w:pPr>
    </w:p>
    <w:p w14:paraId="69AA6618" w14:textId="77777777" w:rsidR="00241251" w:rsidRDefault="00241251" w:rsidP="00241251">
      <w:pPr>
        <w:pStyle w:val="NoSpacing"/>
        <w:rPr>
          <w:rFonts w:cs="Times New Roman"/>
          <w:szCs w:val="24"/>
        </w:rPr>
      </w:pPr>
    </w:p>
    <w:p w14:paraId="491B9DC8" w14:textId="77777777" w:rsidR="00241251" w:rsidRDefault="00241251" w:rsidP="002412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November 2024</w:t>
      </w:r>
    </w:p>
    <w:p w14:paraId="231A1B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0C8109" w14:textId="77777777" w:rsidR="00241251" w:rsidRDefault="00241251" w:rsidP="009139A6">
      <w:r>
        <w:separator/>
      </w:r>
    </w:p>
  </w:endnote>
  <w:endnote w:type="continuationSeparator" w:id="0">
    <w:p w14:paraId="6096B1E8" w14:textId="77777777" w:rsidR="00241251" w:rsidRDefault="002412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8CF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3198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D911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915AD5" w14:textId="77777777" w:rsidR="00241251" w:rsidRDefault="00241251" w:rsidP="009139A6">
      <w:r>
        <w:separator/>
      </w:r>
    </w:p>
  </w:footnote>
  <w:footnote w:type="continuationSeparator" w:id="0">
    <w:p w14:paraId="33B038FA" w14:textId="77777777" w:rsidR="00241251" w:rsidRDefault="002412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357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BAA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DED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251"/>
    <w:rsid w:val="000666E0"/>
    <w:rsid w:val="000D280A"/>
    <w:rsid w:val="0024125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81FF1"/>
  <w15:chartTrackingRefBased/>
  <w15:docId w15:val="{4992BA97-F136-449A-BF59-6755A15B5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2024-11-13T21:08:00Z</dcterms:created>
  <dcterms:modified xsi:type="dcterms:W3CDTF">2024-11-13T21:09:00Z</dcterms:modified>
</cp:coreProperties>
</file>