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A8ACA" w14:textId="77777777" w:rsidR="000449A4" w:rsidRDefault="000449A4" w:rsidP="000449A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Walter DALHAM</w:t>
      </w:r>
      <w:r>
        <w:rPr>
          <w:rFonts w:ascii="Times New Roman" w:hAnsi="Times New Roman" w:cs="Times New Roman"/>
          <w:lang w:val="en-US"/>
        </w:rPr>
        <w:t xml:space="preserve">        (fl.1450)</w:t>
      </w:r>
    </w:p>
    <w:p w14:paraId="157B2042" w14:textId="77777777" w:rsidR="000449A4" w:rsidRDefault="000449A4" w:rsidP="000449A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Lynn. Baker.</w:t>
      </w:r>
    </w:p>
    <w:p w14:paraId="2F913249" w14:textId="77777777" w:rsidR="000449A4" w:rsidRDefault="000449A4" w:rsidP="000449A4">
      <w:pPr>
        <w:pStyle w:val="NoSpacing"/>
        <w:rPr>
          <w:rFonts w:ascii="Times New Roman" w:hAnsi="Times New Roman" w:cs="Times New Roman"/>
          <w:lang w:val="en-US"/>
        </w:rPr>
      </w:pPr>
    </w:p>
    <w:p w14:paraId="7042D7BC" w14:textId="77777777" w:rsidR="000449A4" w:rsidRDefault="000449A4" w:rsidP="000449A4">
      <w:pPr>
        <w:pStyle w:val="NoSpacing"/>
        <w:rPr>
          <w:rFonts w:ascii="Times New Roman" w:hAnsi="Times New Roman" w:cs="Times New Roman"/>
          <w:lang w:val="en-US"/>
        </w:rPr>
      </w:pPr>
    </w:p>
    <w:p w14:paraId="4F5B307F" w14:textId="77777777" w:rsidR="000449A4" w:rsidRDefault="000449A4" w:rsidP="000449A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1450</w:t>
      </w:r>
      <w:r>
        <w:rPr>
          <w:rFonts w:ascii="Times New Roman" w:hAnsi="Times New Roman" w:cs="Times New Roman"/>
          <w:lang w:val="en-US"/>
        </w:rPr>
        <w:tab/>
        <w:t>Thomas Gorney brought a plaint of assault and imprisonment against</w:t>
      </w:r>
    </w:p>
    <w:p w14:paraId="786052DF" w14:textId="77777777" w:rsidR="000449A4" w:rsidRDefault="000449A4" w:rsidP="000449A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>him and many others.</w:t>
      </w:r>
    </w:p>
    <w:p w14:paraId="225833F1" w14:textId="77777777" w:rsidR="000449A4" w:rsidRDefault="000449A4" w:rsidP="000449A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F85C3B">
          <w:rPr>
            <w:rStyle w:val="Hyperlink"/>
            <w:rFonts w:ascii="Times New Roman" w:hAnsi="Times New Roman" w:cs="Times New Roman"/>
            <w:lang w:val="en-US"/>
          </w:rPr>
          <w:t>https://waalt.uh.edu/index.php/KB27/755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CCD7301" w14:textId="77777777" w:rsidR="000449A4" w:rsidRDefault="000449A4" w:rsidP="000449A4">
      <w:pPr>
        <w:pStyle w:val="NoSpacing"/>
        <w:rPr>
          <w:rFonts w:ascii="Times New Roman" w:hAnsi="Times New Roman" w:cs="Times New Roman"/>
          <w:lang w:val="en-US"/>
        </w:rPr>
      </w:pPr>
    </w:p>
    <w:p w14:paraId="60C1A7A8" w14:textId="77777777" w:rsidR="000449A4" w:rsidRDefault="000449A4" w:rsidP="000449A4">
      <w:pPr>
        <w:pStyle w:val="NoSpacing"/>
        <w:rPr>
          <w:rFonts w:ascii="Times New Roman" w:hAnsi="Times New Roman" w:cs="Times New Roman"/>
          <w:lang w:val="en-US"/>
        </w:rPr>
      </w:pPr>
    </w:p>
    <w:p w14:paraId="0049BE03" w14:textId="77777777" w:rsidR="000449A4" w:rsidRDefault="000449A4" w:rsidP="000449A4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17 December 2025</w:t>
      </w:r>
    </w:p>
    <w:p w14:paraId="152AB74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D0DB26" w14:textId="77777777" w:rsidR="00261C9F" w:rsidRDefault="00261C9F" w:rsidP="00086E2C">
      <w:pPr>
        <w:spacing w:after="0" w:line="240" w:lineRule="auto"/>
      </w:pPr>
      <w:r>
        <w:separator/>
      </w:r>
    </w:p>
  </w:endnote>
  <w:endnote w:type="continuationSeparator" w:id="0">
    <w:p w14:paraId="797CF123" w14:textId="77777777" w:rsidR="00261C9F" w:rsidRDefault="00261C9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1EDC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7052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E24A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B17D67" w14:textId="77777777" w:rsidR="00261C9F" w:rsidRDefault="00261C9F" w:rsidP="00086E2C">
      <w:pPr>
        <w:spacing w:after="0" w:line="240" w:lineRule="auto"/>
      </w:pPr>
      <w:r>
        <w:separator/>
      </w:r>
    </w:p>
  </w:footnote>
  <w:footnote w:type="continuationSeparator" w:id="0">
    <w:p w14:paraId="0713BCF0" w14:textId="77777777" w:rsidR="00261C9F" w:rsidRDefault="00261C9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77FC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0B201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45927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9A4"/>
    <w:rsid w:val="000449A4"/>
    <w:rsid w:val="00086E2C"/>
    <w:rsid w:val="000A2E7A"/>
    <w:rsid w:val="00133F1A"/>
    <w:rsid w:val="002244B7"/>
    <w:rsid w:val="00261C9F"/>
    <w:rsid w:val="00314D94"/>
    <w:rsid w:val="00617568"/>
    <w:rsid w:val="006E68F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7936B4"/>
  <w15:chartTrackingRefBased/>
  <w15:docId w15:val="{61F98A84-2FE0-4F76-942A-D25AB483A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0449A4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49A4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5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38</Words>
  <Characters>228</Characters>
  <Application>Microsoft Office Word</Application>
  <DocSecurity>0</DocSecurity>
  <Lines>9</Lines>
  <Paragraphs>7</Paragraphs>
  <ScaleCrop>false</ScaleCrop>
  <Company/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2026-01-06T20:13:00Z</dcterms:created>
  <dcterms:modified xsi:type="dcterms:W3CDTF">2026-01-06T20:14:00Z</dcterms:modified>
</cp:coreProperties>
</file>