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172B5" w14:textId="77777777" w:rsidR="009B4440" w:rsidRDefault="009B4440" w:rsidP="009B4440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William DALESON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648A6B62" w14:textId="77777777" w:rsidR="009B4440" w:rsidRDefault="009B4440" w:rsidP="009B4440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Beverley. Gentleman.</w:t>
      </w:r>
    </w:p>
    <w:p w14:paraId="2D468271" w14:textId="77777777" w:rsidR="009B4440" w:rsidRDefault="009B4440" w:rsidP="009B4440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506FBDA" w14:textId="77777777" w:rsidR="009B4440" w:rsidRDefault="009B4440" w:rsidP="009B4440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7F882A7" w14:textId="77777777" w:rsidR="009B4440" w:rsidRDefault="009B4440" w:rsidP="009B4440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Miles Metcalfe(q.v.) brought a plaint of debt against him.</w:t>
      </w:r>
    </w:p>
    <w:p w14:paraId="13B9442C" w14:textId="77777777" w:rsidR="009B4440" w:rsidRDefault="009B4440" w:rsidP="009B4440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4578F711" w14:textId="77777777" w:rsidR="009B4440" w:rsidRDefault="009B4440" w:rsidP="009B4440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CAB3206" w14:textId="77777777" w:rsidR="009B4440" w:rsidRDefault="009B4440" w:rsidP="009B4440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EAAEAC4" w14:textId="77777777" w:rsidR="009B4440" w:rsidRDefault="009B4440" w:rsidP="009B4440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8 January 2022</w:t>
      </w:r>
    </w:p>
    <w:p w14:paraId="37FEA1B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3024E" w14:textId="77777777" w:rsidR="009B4440" w:rsidRDefault="009B4440" w:rsidP="009139A6">
      <w:r>
        <w:separator/>
      </w:r>
    </w:p>
  </w:endnote>
  <w:endnote w:type="continuationSeparator" w:id="0">
    <w:p w14:paraId="1CD38551" w14:textId="77777777" w:rsidR="009B4440" w:rsidRDefault="009B44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787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BDFB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C79B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E0DEB" w14:textId="77777777" w:rsidR="009B4440" w:rsidRDefault="009B4440" w:rsidP="009139A6">
      <w:r>
        <w:separator/>
      </w:r>
    </w:p>
  </w:footnote>
  <w:footnote w:type="continuationSeparator" w:id="0">
    <w:p w14:paraId="4E6608F6" w14:textId="77777777" w:rsidR="009B4440" w:rsidRDefault="009B44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9967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5415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EE1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440"/>
    <w:rsid w:val="000666E0"/>
    <w:rsid w:val="002510B7"/>
    <w:rsid w:val="005C130B"/>
    <w:rsid w:val="00826F5C"/>
    <w:rsid w:val="009139A6"/>
    <w:rsid w:val="009448BB"/>
    <w:rsid w:val="009B4440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B2DFA"/>
  <w15:chartTrackingRefBased/>
  <w15:docId w15:val="{2AA0CD74-6713-4F8D-A80F-46B2A568A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B44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2022-02-13T20:24:00Z</dcterms:created>
  <dcterms:modified xsi:type="dcterms:W3CDTF">2022-02-13T20:25:00Z</dcterms:modified>
</cp:coreProperties>
</file>