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68594" w14:textId="77777777" w:rsidR="00FD1D16" w:rsidRDefault="00FD1D16" w:rsidP="00FD1D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DALDY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fl.1481)</w:t>
      </w:r>
    </w:p>
    <w:p w14:paraId="5ABF34DD" w14:textId="77777777" w:rsidR="00FD1D16" w:rsidRDefault="00FD1D16" w:rsidP="00FD1D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London, Apprentice draper.</w:t>
      </w:r>
    </w:p>
    <w:p w14:paraId="745BE1AA" w14:textId="77777777" w:rsidR="00FD1D16" w:rsidRDefault="00FD1D16" w:rsidP="00FD1D16">
      <w:pPr>
        <w:pStyle w:val="NoSpacing"/>
        <w:rPr>
          <w:rFonts w:cs="Times New Roman"/>
          <w:szCs w:val="24"/>
        </w:rPr>
      </w:pPr>
    </w:p>
    <w:p w14:paraId="03ED3FBB" w14:textId="77777777" w:rsidR="00FD1D16" w:rsidRDefault="00FD1D16" w:rsidP="00FD1D16">
      <w:pPr>
        <w:pStyle w:val="NoSpacing"/>
        <w:rPr>
          <w:rFonts w:cs="Times New Roman"/>
          <w:szCs w:val="24"/>
        </w:rPr>
      </w:pPr>
    </w:p>
    <w:p w14:paraId="3FB29DE9" w14:textId="77777777" w:rsidR="00FD1D16" w:rsidRDefault="00FD1D16" w:rsidP="00FD1D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1481</w:t>
      </w:r>
      <w:r>
        <w:rPr>
          <w:rFonts w:cs="Times New Roman"/>
          <w:szCs w:val="24"/>
        </w:rPr>
        <w:tab/>
        <w:t>He became apprenticed to Robet Godewyn of London, draper(q.v.).</w:t>
      </w:r>
    </w:p>
    <w:p w14:paraId="4260B73B" w14:textId="77777777" w:rsidR="00FD1D16" w:rsidRDefault="00FD1D16" w:rsidP="00FD1D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02E49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13622622" w14:textId="77777777" w:rsidR="00FD1D16" w:rsidRDefault="00FD1D16" w:rsidP="00FD1D16">
      <w:pPr>
        <w:pStyle w:val="NoSpacing"/>
        <w:rPr>
          <w:rFonts w:cs="Times New Roman"/>
          <w:szCs w:val="24"/>
        </w:rPr>
      </w:pPr>
    </w:p>
    <w:p w14:paraId="375D95B5" w14:textId="77777777" w:rsidR="00FD1D16" w:rsidRDefault="00FD1D16" w:rsidP="00FD1D16">
      <w:pPr>
        <w:pStyle w:val="NoSpacing"/>
        <w:rPr>
          <w:rFonts w:cs="Times New Roman"/>
          <w:szCs w:val="24"/>
        </w:rPr>
      </w:pPr>
    </w:p>
    <w:p w14:paraId="1C4512CE" w14:textId="77777777" w:rsidR="00FD1D16" w:rsidRDefault="00FD1D16" w:rsidP="00FD1D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July 2024</w:t>
      </w:r>
    </w:p>
    <w:p w14:paraId="26BCF40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085F97" w14:textId="77777777" w:rsidR="00FD1D16" w:rsidRDefault="00FD1D16" w:rsidP="009139A6">
      <w:r>
        <w:separator/>
      </w:r>
    </w:p>
  </w:endnote>
  <w:endnote w:type="continuationSeparator" w:id="0">
    <w:p w14:paraId="34491FE4" w14:textId="77777777" w:rsidR="00FD1D16" w:rsidRDefault="00FD1D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1B40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82E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AE4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738C57" w14:textId="77777777" w:rsidR="00FD1D16" w:rsidRDefault="00FD1D16" w:rsidP="009139A6">
      <w:r>
        <w:separator/>
      </w:r>
    </w:p>
  </w:footnote>
  <w:footnote w:type="continuationSeparator" w:id="0">
    <w:p w14:paraId="13377CF4" w14:textId="77777777" w:rsidR="00FD1D16" w:rsidRDefault="00FD1D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9CD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521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4A3A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D16"/>
    <w:rsid w:val="000666E0"/>
    <w:rsid w:val="002510B7"/>
    <w:rsid w:val="00270799"/>
    <w:rsid w:val="005646F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D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EDCD3"/>
  <w15:chartTrackingRefBased/>
  <w15:docId w15:val="{A3AB3240-69D1-42C6-83EE-C7C42A1AA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D1D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2024-07-09T06:35:00Z</dcterms:created>
  <dcterms:modified xsi:type="dcterms:W3CDTF">2024-07-09T06:38:00Z</dcterms:modified>
</cp:coreProperties>
</file>