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155" w:rsidRDefault="00EC2155" w:rsidP="00EC21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de DALDON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EC2155" w:rsidRDefault="00EC2155" w:rsidP="00EC21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C2155" w:rsidRDefault="00EC2155" w:rsidP="00EC21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C2155" w:rsidRDefault="00EC2155" w:rsidP="00EC21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Feb.1420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Calais into land of</w:t>
      </w:r>
    </w:p>
    <w:p w:rsidR="00EC2155" w:rsidRDefault="00EC2155" w:rsidP="00EC21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late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Meryfeld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EC2155" w:rsidRDefault="00EC2155" w:rsidP="00EC21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21-363)</w:t>
      </w:r>
    </w:p>
    <w:p w:rsidR="00EC2155" w:rsidRDefault="00EC2155" w:rsidP="00EC21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C2155" w:rsidRDefault="00EC2155" w:rsidP="00EC21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C2155" w:rsidRPr="006B7080" w:rsidRDefault="00EC2155" w:rsidP="00EC21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April 2016</w:t>
      </w:r>
    </w:p>
    <w:p w:rsidR="006B2F86" w:rsidRPr="00EC2155" w:rsidRDefault="004F104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C215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2155" w:rsidRDefault="00EC2155" w:rsidP="00E71FC3">
      <w:pPr>
        <w:spacing w:after="0" w:line="240" w:lineRule="auto"/>
      </w:pPr>
      <w:r>
        <w:separator/>
      </w:r>
    </w:p>
  </w:endnote>
  <w:endnote w:type="continuationSeparator" w:id="0">
    <w:p w:rsidR="00EC2155" w:rsidRDefault="00EC21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2155" w:rsidRDefault="00EC2155" w:rsidP="00E71FC3">
      <w:pPr>
        <w:spacing w:after="0" w:line="240" w:lineRule="auto"/>
      </w:pPr>
      <w:r>
        <w:separator/>
      </w:r>
    </w:p>
  </w:footnote>
  <w:footnote w:type="continuationSeparator" w:id="0">
    <w:p w:rsidR="00EC2155" w:rsidRDefault="00EC21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155"/>
    <w:rsid w:val="00AB52E8"/>
    <w:rsid w:val="00B16D3F"/>
    <w:rsid w:val="00E71FC3"/>
    <w:rsid w:val="00EC2155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6AFD3"/>
  <w15:chartTrackingRefBased/>
  <w15:docId w15:val="{D5FBEF99-D421-4E49-AD3B-09667AC3E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2016-04-22T18:52:00Z</dcterms:created>
  <dcterms:modified xsi:type="dcterms:W3CDTF">2016-04-22T18:54:00Z</dcterms:modified>
</cp:coreProperties>
</file>