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9378F2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DALDERBY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4393B0F5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13F88711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</w:p>
    <w:p w14:paraId="40624568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</w:p>
    <w:p w14:paraId="150D8365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Jun.</w:t>
      </w: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William Sherman of Lincoln(q.v.) was pardoned for not appearing to answer</w:t>
      </w:r>
    </w:p>
    <w:p w14:paraId="427680A6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touching a debt of £12.     (C.P.R. 1452-61 p.11)</w:t>
      </w:r>
    </w:p>
    <w:p w14:paraId="57323AAB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</w:p>
    <w:p w14:paraId="3D018E35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</w:p>
    <w:p w14:paraId="7FB96A28" w14:textId="77777777" w:rsidR="000D1F0B" w:rsidRDefault="000D1F0B" w:rsidP="000D1F0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September 2024</w:t>
      </w:r>
    </w:p>
    <w:p w14:paraId="653BE88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BCFEA" w14:textId="77777777" w:rsidR="000D1F0B" w:rsidRDefault="000D1F0B" w:rsidP="009139A6">
      <w:r>
        <w:separator/>
      </w:r>
    </w:p>
  </w:endnote>
  <w:endnote w:type="continuationSeparator" w:id="0">
    <w:p w14:paraId="6916FFA2" w14:textId="77777777" w:rsidR="000D1F0B" w:rsidRDefault="000D1F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CEA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0F3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CDF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811F0" w14:textId="77777777" w:rsidR="000D1F0B" w:rsidRDefault="000D1F0B" w:rsidP="009139A6">
      <w:r>
        <w:separator/>
      </w:r>
    </w:p>
  </w:footnote>
  <w:footnote w:type="continuationSeparator" w:id="0">
    <w:p w14:paraId="702F1EFC" w14:textId="77777777" w:rsidR="000D1F0B" w:rsidRDefault="000D1F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208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EAF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911D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0B"/>
    <w:rsid w:val="000666E0"/>
    <w:rsid w:val="000D1F0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F4DBF"/>
  <w15:chartTrackingRefBased/>
  <w15:docId w15:val="{1DEBBBAA-BED7-4A58-8CCB-C26A9EFB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2024-09-25T19:40:00Z</dcterms:created>
  <dcterms:modified xsi:type="dcterms:W3CDTF">2024-09-25T19:41:00Z</dcterms:modified>
</cp:coreProperties>
</file>