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ED001" w14:textId="77777777" w:rsidR="00516C09" w:rsidRDefault="00516C09" w:rsidP="00516C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DALBY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fl.1447-8)</w:t>
      </w:r>
    </w:p>
    <w:p w14:paraId="7D9E663D" w14:textId="77777777" w:rsidR="00516C09" w:rsidRDefault="00516C09" w:rsidP="00516C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St.Andrew’s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Wickhampton</w:t>
      </w:r>
      <w:proofErr w:type="spellEnd"/>
      <w:r>
        <w:rPr>
          <w:rFonts w:cs="Times New Roman"/>
          <w:szCs w:val="24"/>
        </w:rPr>
        <w:t>, Norfolk.</w:t>
      </w:r>
    </w:p>
    <w:p w14:paraId="40C534FC" w14:textId="77777777" w:rsidR="00516C09" w:rsidRDefault="00516C09" w:rsidP="00516C09">
      <w:pPr>
        <w:pStyle w:val="NoSpacing"/>
        <w:rPr>
          <w:rFonts w:cs="Times New Roman"/>
          <w:szCs w:val="24"/>
        </w:rPr>
      </w:pPr>
    </w:p>
    <w:p w14:paraId="688E8714" w14:textId="77777777" w:rsidR="00516C09" w:rsidRDefault="00516C09" w:rsidP="00516C09">
      <w:pPr>
        <w:pStyle w:val="NoSpacing"/>
        <w:rPr>
          <w:rFonts w:cs="Times New Roman"/>
          <w:szCs w:val="24"/>
        </w:rPr>
      </w:pPr>
    </w:p>
    <w:p w14:paraId="3EE0FACF" w14:textId="77777777" w:rsidR="00516C09" w:rsidRDefault="00516C09" w:rsidP="00516C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1447</w:t>
      </w:r>
      <w:r>
        <w:rPr>
          <w:rFonts w:cs="Times New Roman"/>
          <w:szCs w:val="24"/>
        </w:rPr>
        <w:tab/>
        <w:t>He became Rector.</w:t>
      </w:r>
    </w:p>
    <w:p w14:paraId="5802AA4B" w14:textId="77777777" w:rsidR="00516C09" w:rsidRDefault="00516C09" w:rsidP="00516C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794BE9F1" w14:textId="77777777" w:rsidR="00516C09" w:rsidRDefault="00516C09" w:rsidP="00516C09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135-7,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705AB590" w14:textId="77777777" w:rsidR="00516C09" w:rsidRDefault="00516C09" w:rsidP="00516C09">
      <w:pPr>
        <w:pStyle w:val="NoSpacing"/>
        <w:rPr>
          <w:rFonts w:cs="Times New Roman"/>
          <w:szCs w:val="24"/>
        </w:rPr>
      </w:pPr>
    </w:p>
    <w:p w14:paraId="62F44E9F" w14:textId="77777777" w:rsidR="00516C09" w:rsidRDefault="00516C09" w:rsidP="00516C09">
      <w:pPr>
        <w:pStyle w:val="NoSpacing"/>
        <w:rPr>
          <w:rFonts w:cs="Times New Roman"/>
          <w:szCs w:val="24"/>
        </w:rPr>
      </w:pPr>
    </w:p>
    <w:p w14:paraId="51790699" w14:textId="77777777" w:rsidR="00516C09" w:rsidRDefault="00516C09" w:rsidP="00516C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February 2024</w:t>
      </w:r>
    </w:p>
    <w:p w14:paraId="3BAEF197" w14:textId="77777777" w:rsidR="00BA00AB" w:rsidRDefault="00BA00AB" w:rsidP="009139A6">
      <w:pPr>
        <w:pStyle w:val="NoSpacing"/>
        <w:rPr>
          <w:rFonts w:cs="Times New Roman"/>
          <w:szCs w:val="24"/>
        </w:rPr>
      </w:pPr>
    </w:p>
    <w:p w14:paraId="0FCE79E4" w14:textId="77777777" w:rsidR="00D0126C" w:rsidRPr="00EB3209" w:rsidRDefault="00D0126C" w:rsidP="009139A6">
      <w:pPr>
        <w:pStyle w:val="NoSpacing"/>
        <w:rPr>
          <w:rFonts w:cs="Times New Roman"/>
          <w:szCs w:val="24"/>
        </w:rPr>
      </w:pPr>
    </w:p>
    <w:sectPr w:rsidR="00D0126C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0212C" w14:textId="77777777" w:rsidR="00516C09" w:rsidRDefault="00516C09" w:rsidP="009139A6">
      <w:r>
        <w:separator/>
      </w:r>
    </w:p>
  </w:endnote>
  <w:endnote w:type="continuationSeparator" w:id="0">
    <w:p w14:paraId="1FC003DF" w14:textId="77777777" w:rsidR="00516C09" w:rsidRDefault="00516C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F37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3E6B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691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1A2BE" w14:textId="77777777" w:rsidR="00516C09" w:rsidRDefault="00516C09" w:rsidP="009139A6">
      <w:r>
        <w:separator/>
      </w:r>
    </w:p>
  </w:footnote>
  <w:footnote w:type="continuationSeparator" w:id="0">
    <w:p w14:paraId="736D6C6A" w14:textId="77777777" w:rsidR="00516C09" w:rsidRDefault="00516C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031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779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819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09"/>
    <w:rsid w:val="000666E0"/>
    <w:rsid w:val="002510B7"/>
    <w:rsid w:val="00516C0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0126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9DD6C"/>
  <w15:chartTrackingRefBased/>
  <w15:docId w15:val="{5480D92F-C870-4A45-B3E4-FBBC8607C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2024-02-14T17:31:00Z</dcterms:created>
  <dcterms:modified xsi:type="dcterms:W3CDTF">2024-02-14T17:32:00Z</dcterms:modified>
</cp:coreProperties>
</file>