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366D9" w14:textId="682E5D80" w:rsidR="006B2F86" w:rsidRDefault="006D18DD" w:rsidP="00E71FC3">
      <w:pPr>
        <w:pStyle w:val="NoSpacing"/>
      </w:pPr>
      <w:r>
        <w:rPr>
          <w:u w:val="single"/>
        </w:rPr>
        <w:t>Robert DALBY</w:t>
      </w:r>
      <w:r>
        <w:t xml:space="preserve">     (fl.1392-1408)</w:t>
      </w:r>
    </w:p>
    <w:p w14:paraId="55C5DE9A" w14:textId="6188B429" w:rsidR="006D18DD" w:rsidRDefault="006D18DD" w:rsidP="00E71FC3">
      <w:pPr>
        <w:pStyle w:val="NoSpacing"/>
      </w:pPr>
      <w:r>
        <w:t xml:space="preserve">Vicar of </w:t>
      </w:r>
      <w:proofErr w:type="spellStart"/>
      <w:r>
        <w:t>St.Lawrence’s</w:t>
      </w:r>
      <w:proofErr w:type="spellEnd"/>
      <w:r>
        <w:t xml:space="preserve"> Church, </w:t>
      </w:r>
      <w:proofErr w:type="spellStart"/>
      <w:r>
        <w:t>Scalby</w:t>
      </w:r>
      <w:proofErr w:type="spellEnd"/>
      <w:r>
        <w:t>, North Riding of Yorkshire.</w:t>
      </w:r>
    </w:p>
    <w:p w14:paraId="5474631C" w14:textId="100B02CA" w:rsidR="006D18DD" w:rsidRDefault="006D18DD" w:rsidP="00E71FC3">
      <w:pPr>
        <w:pStyle w:val="NoSpacing"/>
      </w:pPr>
    </w:p>
    <w:p w14:paraId="1176BC27" w14:textId="131CE38F" w:rsidR="006D18DD" w:rsidRDefault="006D18DD" w:rsidP="00E71FC3">
      <w:pPr>
        <w:pStyle w:val="NoSpacing"/>
      </w:pPr>
    </w:p>
    <w:p w14:paraId="5652B20D" w14:textId="1D5BB023" w:rsidR="006D18DD" w:rsidRDefault="006D18DD" w:rsidP="00E71FC3">
      <w:pPr>
        <w:pStyle w:val="NoSpacing"/>
      </w:pPr>
      <w:r>
        <w:tab/>
        <w:t>1392</w:t>
      </w:r>
      <w:r>
        <w:tab/>
        <w:t>He became Vicar.</w:t>
      </w:r>
    </w:p>
    <w:p w14:paraId="6180FE36" w14:textId="236E87F4" w:rsidR="006D18DD" w:rsidRDefault="006D18DD" w:rsidP="00E71FC3">
      <w:pPr>
        <w:pStyle w:val="NoSpacing"/>
      </w:pPr>
      <w:r>
        <w:tab/>
      </w:r>
      <w:r>
        <w:tab/>
        <w:t>(from information in the church)</w:t>
      </w:r>
    </w:p>
    <w:p w14:paraId="62626033" w14:textId="73116615" w:rsidR="006D18DD" w:rsidRDefault="006D18DD" w:rsidP="00E71FC3">
      <w:pPr>
        <w:pStyle w:val="NoSpacing"/>
      </w:pPr>
    </w:p>
    <w:p w14:paraId="7D86207F" w14:textId="1D99A57F" w:rsidR="006D18DD" w:rsidRDefault="006D18DD" w:rsidP="00E71FC3">
      <w:pPr>
        <w:pStyle w:val="NoSpacing"/>
      </w:pPr>
    </w:p>
    <w:p w14:paraId="2A6EA845" w14:textId="70778292" w:rsidR="006D18DD" w:rsidRPr="006D18DD" w:rsidRDefault="006D18DD" w:rsidP="00E71FC3">
      <w:pPr>
        <w:pStyle w:val="NoSpacing"/>
      </w:pPr>
      <w:r>
        <w:t>29 February 2020</w:t>
      </w:r>
      <w:bookmarkStart w:id="0" w:name="_GoBack"/>
      <w:bookmarkEnd w:id="0"/>
    </w:p>
    <w:sectPr w:rsidR="006D18DD" w:rsidRPr="006D18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A1F82" w14:textId="77777777" w:rsidR="006D18DD" w:rsidRDefault="006D18DD" w:rsidP="00E71FC3">
      <w:pPr>
        <w:spacing w:after="0" w:line="240" w:lineRule="auto"/>
      </w:pPr>
      <w:r>
        <w:separator/>
      </w:r>
    </w:p>
  </w:endnote>
  <w:endnote w:type="continuationSeparator" w:id="0">
    <w:p w14:paraId="169BDC43" w14:textId="77777777" w:rsidR="006D18DD" w:rsidRDefault="006D18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D4F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D810D" w14:textId="77777777" w:rsidR="006D18DD" w:rsidRDefault="006D18DD" w:rsidP="00E71FC3">
      <w:pPr>
        <w:spacing w:after="0" w:line="240" w:lineRule="auto"/>
      </w:pPr>
      <w:r>
        <w:separator/>
      </w:r>
    </w:p>
  </w:footnote>
  <w:footnote w:type="continuationSeparator" w:id="0">
    <w:p w14:paraId="75413E0D" w14:textId="77777777" w:rsidR="006D18DD" w:rsidRDefault="006D18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DD"/>
    <w:rsid w:val="001A7C09"/>
    <w:rsid w:val="00577BD5"/>
    <w:rsid w:val="00656CBA"/>
    <w:rsid w:val="006A1F77"/>
    <w:rsid w:val="006D18D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38A8C"/>
  <w15:chartTrackingRefBased/>
  <w15:docId w15:val="{EAD57FB9-8D01-4F8C-8E95-47C37C9A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2020-02-29T22:17:00Z</dcterms:created>
  <dcterms:modified xsi:type="dcterms:W3CDTF">2020-02-29T22:19:00Z</dcterms:modified>
</cp:coreProperties>
</file>