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552EC" w14:textId="77777777" w:rsidR="00243E54" w:rsidRDefault="00243E54" w:rsidP="00243E54">
      <w:pPr>
        <w:rPr>
          <w:rFonts w:cs="Times New Roman"/>
        </w:rPr>
      </w:pPr>
      <w:r>
        <w:rPr>
          <w:rFonts w:cs="Times New Roman"/>
          <w:u w:val="single"/>
        </w:rPr>
        <w:t>Robert de DALBY</w:t>
      </w:r>
      <w:r>
        <w:rPr>
          <w:rFonts w:cs="Times New Roman"/>
        </w:rPr>
        <w:t xml:space="preserve">       (fl.1401)</w:t>
      </w:r>
    </w:p>
    <w:p w14:paraId="00FADF7C" w14:textId="77777777" w:rsidR="00243E54" w:rsidRDefault="00243E54" w:rsidP="00243E54">
      <w:pPr>
        <w:rPr>
          <w:rFonts w:cs="Times New Roman"/>
        </w:rPr>
      </w:pPr>
      <w:r>
        <w:rPr>
          <w:rFonts w:cs="Times New Roman"/>
        </w:rPr>
        <w:t>of Malton Priory.</w:t>
      </w:r>
    </w:p>
    <w:p w14:paraId="335C50EB" w14:textId="77777777" w:rsidR="00243E54" w:rsidRDefault="00243E54" w:rsidP="00243E54">
      <w:pPr>
        <w:rPr>
          <w:rFonts w:cs="Times New Roman"/>
        </w:rPr>
      </w:pPr>
    </w:p>
    <w:p w14:paraId="77991C0A" w14:textId="77777777" w:rsidR="00243E54" w:rsidRDefault="00243E54" w:rsidP="00243E54">
      <w:pPr>
        <w:rPr>
          <w:rFonts w:cs="Times New Roman"/>
        </w:rPr>
      </w:pPr>
    </w:p>
    <w:p w14:paraId="47D59AB7" w14:textId="77777777" w:rsidR="00243E54" w:rsidRDefault="00243E54" w:rsidP="00243E54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 xml:space="preserve">He was ordained subdeacon in </w:t>
      </w:r>
      <w:proofErr w:type="spellStart"/>
      <w:r>
        <w:rPr>
          <w:rFonts w:cs="Times New Roman"/>
        </w:rPr>
        <w:t>St.Mary’s</w:t>
      </w:r>
      <w:proofErr w:type="spellEnd"/>
      <w:r>
        <w:rPr>
          <w:rFonts w:cs="Times New Roman"/>
        </w:rPr>
        <w:t xml:space="preserve"> Abbey, York.</w:t>
      </w:r>
    </w:p>
    <w:p w14:paraId="689D3013" w14:textId="77777777" w:rsidR="00243E54" w:rsidRDefault="00243E54" w:rsidP="00243E54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18)</w:t>
      </w:r>
    </w:p>
    <w:p w14:paraId="714A41AF" w14:textId="77777777" w:rsidR="00243E54" w:rsidRDefault="00243E54" w:rsidP="00243E54">
      <w:pPr>
        <w:rPr>
          <w:rFonts w:cs="Times New Roman"/>
        </w:rPr>
      </w:pPr>
    </w:p>
    <w:p w14:paraId="48C6CF49" w14:textId="77777777" w:rsidR="00243E54" w:rsidRDefault="00243E54" w:rsidP="00243E54">
      <w:pPr>
        <w:rPr>
          <w:rFonts w:cs="Times New Roman"/>
        </w:rPr>
      </w:pPr>
    </w:p>
    <w:p w14:paraId="0E0AEEFA" w14:textId="77777777" w:rsidR="00243E54" w:rsidRDefault="00243E54" w:rsidP="00243E54">
      <w:pPr>
        <w:rPr>
          <w:rFonts w:cs="Times New Roman"/>
        </w:rPr>
      </w:pPr>
      <w:r>
        <w:rPr>
          <w:rFonts w:cs="Times New Roman"/>
        </w:rPr>
        <w:t>30 May 2026</w:t>
      </w:r>
    </w:p>
    <w:p w14:paraId="29046093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A00D1" w14:textId="77777777" w:rsidR="00112740" w:rsidRDefault="00112740" w:rsidP="00086E2C">
      <w:r>
        <w:separator/>
      </w:r>
    </w:p>
  </w:endnote>
  <w:endnote w:type="continuationSeparator" w:id="0">
    <w:p w14:paraId="6D43A048" w14:textId="77777777" w:rsidR="00112740" w:rsidRDefault="00112740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2304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A760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330B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72C89" w14:textId="77777777" w:rsidR="00112740" w:rsidRDefault="00112740" w:rsidP="00086E2C">
      <w:r>
        <w:separator/>
      </w:r>
    </w:p>
  </w:footnote>
  <w:footnote w:type="continuationSeparator" w:id="0">
    <w:p w14:paraId="12B1F977" w14:textId="77777777" w:rsidR="00112740" w:rsidRDefault="00112740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AD3C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4CF9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D318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E54"/>
    <w:rsid w:val="00086E2C"/>
    <w:rsid w:val="000A2E7A"/>
    <w:rsid w:val="00112740"/>
    <w:rsid w:val="002244B7"/>
    <w:rsid w:val="00243E54"/>
    <w:rsid w:val="00314D94"/>
    <w:rsid w:val="005435B9"/>
    <w:rsid w:val="00617568"/>
    <w:rsid w:val="006E68FA"/>
    <w:rsid w:val="008E56AD"/>
    <w:rsid w:val="00AF65CA"/>
    <w:rsid w:val="00C852B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6C1EE"/>
  <w15:chartTrackingRefBased/>
  <w15:docId w15:val="{766424E4-D8C2-4938-AABE-C7C1CC8E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E54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2026-06-02T19:13:00Z</dcterms:created>
  <dcterms:modified xsi:type="dcterms:W3CDTF">2026-06-02T19:13:00Z</dcterms:modified>
</cp:coreProperties>
</file>