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16461" w14:textId="17BD916F" w:rsidR="00BA00AB" w:rsidRDefault="00E6729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Margaret DALBY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fl.1450)</w:t>
      </w:r>
    </w:p>
    <w:p w14:paraId="5E80FF5A" w14:textId="25CFA1F4" w:rsidR="00E6729E" w:rsidRDefault="00E6729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Gloucester.</w:t>
      </w:r>
    </w:p>
    <w:p w14:paraId="2984C6F6" w14:textId="65D1A37B" w:rsidR="00A31768" w:rsidRDefault="00A31768" w:rsidP="009139A6">
      <w:pPr>
        <w:pStyle w:val="NoSpacing"/>
        <w:rPr>
          <w:rFonts w:cs="Times New Roman"/>
          <w:szCs w:val="24"/>
        </w:rPr>
      </w:pPr>
    </w:p>
    <w:p w14:paraId="367996E7" w14:textId="719EE100" w:rsidR="00A31768" w:rsidRDefault="00A31768" w:rsidP="009139A6">
      <w:pPr>
        <w:pStyle w:val="NoSpacing"/>
        <w:rPr>
          <w:rFonts w:cs="Times New Roman"/>
          <w:szCs w:val="24"/>
        </w:rPr>
      </w:pPr>
    </w:p>
    <w:p w14:paraId="772AA8F8" w14:textId="4CFE79ED" w:rsidR="00A31768" w:rsidRDefault="00A3176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Richard(q.v.).     (H.O.C. </w:t>
      </w:r>
      <w:proofErr w:type="spellStart"/>
      <w:r>
        <w:rPr>
          <w:rFonts w:cs="Times New Roman"/>
          <w:szCs w:val="24"/>
        </w:rPr>
        <w:t>vol.II</w:t>
      </w:r>
      <w:proofErr w:type="spellEnd"/>
      <w:r>
        <w:rPr>
          <w:rFonts w:cs="Times New Roman"/>
          <w:szCs w:val="24"/>
        </w:rPr>
        <w:t xml:space="preserve"> p.736)</w:t>
      </w:r>
    </w:p>
    <w:p w14:paraId="59984B71" w14:textId="76FCD662" w:rsidR="00A31768" w:rsidRDefault="00A3176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Daughter:   Ellen(q.v.) = John Cook.   (ibid.)</w:t>
      </w:r>
    </w:p>
    <w:p w14:paraId="5CB9559A" w14:textId="4D15D348" w:rsidR="00A31768" w:rsidRDefault="00A31768" w:rsidP="009139A6">
      <w:pPr>
        <w:pStyle w:val="NoSpacing"/>
        <w:rPr>
          <w:rFonts w:cs="Times New Roman"/>
          <w:szCs w:val="24"/>
        </w:rPr>
      </w:pPr>
    </w:p>
    <w:p w14:paraId="59573EEE" w14:textId="03161F22" w:rsidR="00A31768" w:rsidRDefault="00A31768" w:rsidP="009139A6">
      <w:pPr>
        <w:pStyle w:val="NoSpacing"/>
        <w:rPr>
          <w:rFonts w:cs="Times New Roman"/>
          <w:szCs w:val="24"/>
        </w:rPr>
      </w:pPr>
    </w:p>
    <w:p w14:paraId="02B519B2" w14:textId="7398CB54" w:rsidR="00A31768" w:rsidRDefault="00A3176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March 2023</w:t>
      </w:r>
    </w:p>
    <w:p w14:paraId="51A54EC2" w14:textId="4DCB4AB5" w:rsidR="00E6729E" w:rsidRDefault="00E6729E" w:rsidP="009139A6">
      <w:pPr>
        <w:pStyle w:val="NoSpacing"/>
        <w:rPr>
          <w:rFonts w:cs="Times New Roman"/>
          <w:szCs w:val="24"/>
        </w:rPr>
      </w:pPr>
    </w:p>
    <w:p w14:paraId="0AFDE09E" w14:textId="489EBF3A" w:rsidR="00E6729E" w:rsidRDefault="00E6729E" w:rsidP="009139A6">
      <w:pPr>
        <w:pStyle w:val="NoSpacing"/>
        <w:rPr>
          <w:rFonts w:cs="Times New Roman"/>
          <w:szCs w:val="24"/>
        </w:rPr>
      </w:pPr>
    </w:p>
    <w:p w14:paraId="0D1AE5E5" w14:textId="77777777" w:rsidR="00E6729E" w:rsidRPr="00E6729E" w:rsidRDefault="00E6729E" w:rsidP="009139A6">
      <w:pPr>
        <w:pStyle w:val="NoSpacing"/>
        <w:rPr>
          <w:rFonts w:cs="Times New Roman"/>
          <w:szCs w:val="24"/>
        </w:rPr>
      </w:pPr>
    </w:p>
    <w:sectPr w:rsidR="00E6729E" w:rsidRPr="00E6729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F68FA" w14:textId="77777777" w:rsidR="00E6729E" w:rsidRDefault="00E6729E" w:rsidP="009139A6">
      <w:r>
        <w:separator/>
      </w:r>
    </w:p>
  </w:endnote>
  <w:endnote w:type="continuationSeparator" w:id="0">
    <w:p w14:paraId="2AC1D71A" w14:textId="77777777" w:rsidR="00E6729E" w:rsidRDefault="00E672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190C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F63D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358D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4A4F2" w14:textId="77777777" w:rsidR="00E6729E" w:rsidRDefault="00E6729E" w:rsidP="009139A6">
      <w:r>
        <w:separator/>
      </w:r>
    </w:p>
  </w:footnote>
  <w:footnote w:type="continuationSeparator" w:id="0">
    <w:p w14:paraId="27D06E56" w14:textId="77777777" w:rsidR="00E6729E" w:rsidRDefault="00E672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AE8C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8B6C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67F0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29E"/>
    <w:rsid w:val="000666E0"/>
    <w:rsid w:val="002510B7"/>
    <w:rsid w:val="005C130B"/>
    <w:rsid w:val="00826F5C"/>
    <w:rsid w:val="009139A6"/>
    <w:rsid w:val="009448BB"/>
    <w:rsid w:val="00947624"/>
    <w:rsid w:val="00A31768"/>
    <w:rsid w:val="00A3176C"/>
    <w:rsid w:val="00AE65F8"/>
    <w:rsid w:val="00BA00AB"/>
    <w:rsid w:val="00CB4ED9"/>
    <w:rsid w:val="00E6729E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063AB"/>
  <w15:chartTrackingRefBased/>
  <w15:docId w15:val="{C09348E9-BD1A-433D-BCEE-BC4125D0A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15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2023-03-19T14:29:00Z</dcterms:created>
  <dcterms:modified xsi:type="dcterms:W3CDTF">2023-03-19T14:44:00Z</dcterms:modified>
</cp:coreProperties>
</file>