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0592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DALBY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2C6C9A31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Pillerton</w:t>
      </w:r>
      <w:proofErr w:type="spellEnd"/>
      <w:r>
        <w:rPr>
          <w:rFonts w:cs="Times New Roman"/>
          <w:szCs w:val="24"/>
        </w:rPr>
        <w:t>, Warwickshire.</w:t>
      </w:r>
    </w:p>
    <w:p w14:paraId="5D640FDB" w14:textId="77777777" w:rsidR="00E96C65" w:rsidRDefault="00E96C65" w:rsidP="00E96C65">
      <w:pPr>
        <w:pStyle w:val="NoSpacing"/>
        <w:rPr>
          <w:rFonts w:cs="Times New Roman"/>
          <w:szCs w:val="24"/>
        </w:rPr>
      </w:pPr>
    </w:p>
    <w:p w14:paraId="62C13E64" w14:textId="77777777" w:rsidR="00E96C65" w:rsidRDefault="00E96C65" w:rsidP="00E96C65">
      <w:pPr>
        <w:pStyle w:val="NoSpacing"/>
        <w:rPr>
          <w:rFonts w:cs="Times New Roman"/>
          <w:szCs w:val="24"/>
        </w:rPr>
      </w:pPr>
    </w:p>
    <w:p w14:paraId="2A836982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Nov.1415</w:t>
      </w:r>
      <w:r>
        <w:rPr>
          <w:rFonts w:cs="Times New Roman"/>
          <w:szCs w:val="24"/>
        </w:rPr>
        <w:tab/>
        <w:t>He was one of those who were ordered to collect in Warwickshire</w:t>
      </w:r>
    </w:p>
    <w:p w14:paraId="0E735847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fifteenths and two tenths granted to the King</w:t>
      </w:r>
    </w:p>
    <w:p w14:paraId="7A0E4A2C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at the last Parliament, these to be collected in two instalments.</w:t>
      </w:r>
    </w:p>
    <w:p w14:paraId="11406489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p.120)</w:t>
      </w:r>
    </w:p>
    <w:p w14:paraId="6E5D9AA2" w14:textId="77777777" w:rsidR="00E96C65" w:rsidRDefault="00E96C65" w:rsidP="00E96C65">
      <w:pPr>
        <w:pStyle w:val="NoSpacing"/>
        <w:rPr>
          <w:rFonts w:cs="Times New Roman"/>
          <w:szCs w:val="24"/>
        </w:rPr>
      </w:pPr>
    </w:p>
    <w:p w14:paraId="180221E7" w14:textId="77777777" w:rsidR="00E96C65" w:rsidRDefault="00E96C65" w:rsidP="00E96C65">
      <w:pPr>
        <w:pStyle w:val="NoSpacing"/>
        <w:rPr>
          <w:rFonts w:cs="Times New Roman"/>
          <w:szCs w:val="24"/>
        </w:rPr>
      </w:pPr>
    </w:p>
    <w:p w14:paraId="24DB67DF" w14:textId="77777777" w:rsidR="00E96C65" w:rsidRDefault="00E96C65" w:rsidP="00E96C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March 2025</w:t>
      </w:r>
    </w:p>
    <w:p w14:paraId="715C10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D2F55" w14:textId="77777777" w:rsidR="00E96C65" w:rsidRDefault="00E96C65" w:rsidP="009139A6">
      <w:r>
        <w:separator/>
      </w:r>
    </w:p>
  </w:endnote>
  <w:endnote w:type="continuationSeparator" w:id="0">
    <w:p w14:paraId="384DB5BF" w14:textId="77777777" w:rsidR="00E96C65" w:rsidRDefault="00E96C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DD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B2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A2F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5A1B0" w14:textId="77777777" w:rsidR="00E96C65" w:rsidRDefault="00E96C65" w:rsidP="009139A6">
      <w:r>
        <w:separator/>
      </w:r>
    </w:p>
  </w:footnote>
  <w:footnote w:type="continuationSeparator" w:id="0">
    <w:p w14:paraId="54124FEE" w14:textId="77777777" w:rsidR="00E96C65" w:rsidRDefault="00E96C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26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7D2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4E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65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6C6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BEC60"/>
  <w15:chartTrackingRefBased/>
  <w15:docId w15:val="{A3B488C9-783B-499A-927D-D26D49D6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2025-03-01T14:22:00Z</dcterms:created>
  <dcterms:modified xsi:type="dcterms:W3CDTF">2025-03-01T14:22:00Z</dcterms:modified>
</cp:coreProperties>
</file>