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17CF1" w14:textId="77777777" w:rsidR="00623C00" w:rsidRDefault="00623C00" w:rsidP="00623C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DALBY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0F82FC5A" w14:textId="77777777" w:rsidR="00623C00" w:rsidRDefault="00623C00" w:rsidP="00623C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Chepyng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Kyngton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(now Kineton), Warwickshire. Gentleman.</w:t>
      </w:r>
    </w:p>
    <w:p w14:paraId="2F17B128" w14:textId="77777777" w:rsidR="00623C00" w:rsidRDefault="00623C00" w:rsidP="00623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F428AB" w14:textId="77777777" w:rsidR="00623C00" w:rsidRDefault="00623C00" w:rsidP="00623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C8F97E" w14:textId="77777777" w:rsidR="00623C00" w:rsidRDefault="00623C00" w:rsidP="00623C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10183AA8" w14:textId="77777777" w:rsidR="00623C00" w:rsidRDefault="00623C00" w:rsidP="00623C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C8EF761" w14:textId="77777777" w:rsidR="00623C00" w:rsidRDefault="00623C00" w:rsidP="00623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B50E7E" w14:textId="77777777" w:rsidR="00623C00" w:rsidRDefault="00623C00" w:rsidP="00623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F9D1D7" w14:textId="77777777" w:rsidR="00623C00" w:rsidRDefault="00623C00" w:rsidP="00623C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January 2022</w:t>
      </w:r>
    </w:p>
    <w:p w14:paraId="61F3229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E80DA" w14:textId="77777777" w:rsidR="00623C00" w:rsidRDefault="00623C00" w:rsidP="009139A6">
      <w:r>
        <w:separator/>
      </w:r>
    </w:p>
  </w:endnote>
  <w:endnote w:type="continuationSeparator" w:id="0">
    <w:p w14:paraId="0DCE7861" w14:textId="77777777" w:rsidR="00623C00" w:rsidRDefault="00623C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F1FF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7C8C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4CB8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3A9A4" w14:textId="77777777" w:rsidR="00623C00" w:rsidRDefault="00623C00" w:rsidP="009139A6">
      <w:r>
        <w:separator/>
      </w:r>
    </w:p>
  </w:footnote>
  <w:footnote w:type="continuationSeparator" w:id="0">
    <w:p w14:paraId="771683E5" w14:textId="77777777" w:rsidR="00623C00" w:rsidRDefault="00623C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B848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519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9C2E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C00"/>
    <w:rsid w:val="000666E0"/>
    <w:rsid w:val="002510B7"/>
    <w:rsid w:val="005C130B"/>
    <w:rsid w:val="00623C00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601CC"/>
  <w15:chartTrackingRefBased/>
  <w15:docId w15:val="{C2054001-45C8-4A35-A8CF-6BB2FFA15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623C0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2022-01-17T16:49:00Z</dcterms:created>
  <dcterms:modified xsi:type="dcterms:W3CDTF">2022-01-17T16:49:00Z</dcterms:modified>
</cp:coreProperties>
</file>