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039A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039A8" w:rsidRDefault="00E039A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9A8" w:rsidRDefault="00E039A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9A8" w:rsidRDefault="00E039A8" w:rsidP="00E039A8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Nov.1418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Huntingdonshire, into lands of the late Sir Thomas Aylesbury(q.v.).</w:t>
      </w:r>
    </w:p>
    <w:p w:rsidR="00E039A8" w:rsidRDefault="00E039A8" w:rsidP="00E039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21-95)</w:t>
      </w:r>
    </w:p>
    <w:p w:rsidR="00E039A8" w:rsidRDefault="00E039A8" w:rsidP="00E039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9A8" w:rsidRDefault="00E039A8" w:rsidP="00E039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9A8" w:rsidRPr="00E039A8" w:rsidRDefault="00E039A8" w:rsidP="00E039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End w:id="0"/>
    </w:p>
    <w:sectPr w:rsidR="00E039A8" w:rsidRPr="00E03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9A8" w:rsidRDefault="00E039A8" w:rsidP="00564E3C">
      <w:pPr>
        <w:spacing w:after="0" w:line="240" w:lineRule="auto"/>
      </w:pPr>
      <w:r>
        <w:separator/>
      </w:r>
    </w:p>
  </w:endnote>
  <w:endnote w:type="continuationSeparator" w:id="0">
    <w:p w:rsidR="00E039A8" w:rsidRDefault="00E039A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39A8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9A8" w:rsidRDefault="00E039A8" w:rsidP="00564E3C">
      <w:pPr>
        <w:spacing w:after="0" w:line="240" w:lineRule="auto"/>
      </w:pPr>
      <w:r>
        <w:separator/>
      </w:r>
    </w:p>
  </w:footnote>
  <w:footnote w:type="continuationSeparator" w:id="0">
    <w:p w:rsidR="00E039A8" w:rsidRDefault="00E039A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A8"/>
    <w:rsid w:val="00372DC6"/>
    <w:rsid w:val="00564E3C"/>
    <w:rsid w:val="0064591D"/>
    <w:rsid w:val="00DD5B8A"/>
    <w:rsid w:val="00E039A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BDBF2"/>
  <w15:chartTrackingRefBased/>
  <w15:docId w15:val="{455FCBBD-1700-410C-86EC-2CD9B4C8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039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2015-11-12T20:39:00Z</dcterms:created>
  <dcterms:modified xsi:type="dcterms:W3CDTF">2015-11-12T20:40:00Z</dcterms:modified>
</cp:coreProperties>
</file>