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0D301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Johanne DALBY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47B9659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144384AA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7D45274D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Dalby of Oakham, Rutland.</w:t>
      </w:r>
    </w:p>
    <w:p w14:paraId="6101A1FE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16B07234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0A1A0212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22CE2377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5933452D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He father bequeathed her £20.  (ibid.)</w:t>
      </w:r>
    </w:p>
    <w:p w14:paraId="1EF1AAFD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38396502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</w:p>
    <w:p w14:paraId="0CE4C0F1" w14:textId="77777777" w:rsidR="00E62169" w:rsidRDefault="00E62169" w:rsidP="00E62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7085A5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977E" w14:textId="77777777" w:rsidR="00E62169" w:rsidRDefault="00E62169" w:rsidP="009139A6">
      <w:r>
        <w:separator/>
      </w:r>
    </w:p>
  </w:endnote>
  <w:endnote w:type="continuationSeparator" w:id="0">
    <w:p w14:paraId="7CAAF9E1" w14:textId="77777777" w:rsidR="00E62169" w:rsidRDefault="00E621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2E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92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47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1198F" w14:textId="77777777" w:rsidR="00E62169" w:rsidRDefault="00E62169" w:rsidP="009139A6">
      <w:r>
        <w:separator/>
      </w:r>
    </w:p>
  </w:footnote>
  <w:footnote w:type="continuationSeparator" w:id="0">
    <w:p w14:paraId="1F6105A5" w14:textId="77777777" w:rsidR="00E62169" w:rsidRDefault="00E621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69D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03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FAD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6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216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58C2"/>
  <w15:chartTrackingRefBased/>
  <w15:docId w15:val="{DFC8B74C-F093-42F5-B5AB-804299ED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16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2022-11-20T09:47:00Z</dcterms:created>
  <dcterms:modified xsi:type="dcterms:W3CDTF">2022-11-20T09:47:00Z</dcterms:modified>
</cp:coreProperties>
</file>