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6FB218" w14:textId="77777777" w:rsidR="00E9786E" w:rsidRDefault="00E9786E" w:rsidP="00E97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Hugh DALBY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fl.1414)</w:t>
      </w:r>
    </w:p>
    <w:p w14:paraId="41104B50" w14:textId="77777777" w:rsidR="00E9786E" w:rsidRDefault="00E9786E" w:rsidP="00E97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Brockhampton.</w:t>
      </w:r>
    </w:p>
    <w:p w14:paraId="29261B00" w14:textId="77777777" w:rsidR="00E9786E" w:rsidRDefault="00E9786E" w:rsidP="00E9786E">
      <w:pPr>
        <w:pStyle w:val="NoSpacing"/>
        <w:rPr>
          <w:rFonts w:cs="Times New Roman"/>
          <w:szCs w:val="24"/>
        </w:rPr>
      </w:pPr>
    </w:p>
    <w:p w14:paraId="35E687CC" w14:textId="77777777" w:rsidR="00E9786E" w:rsidRDefault="00E9786E" w:rsidP="00E9786E">
      <w:pPr>
        <w:pStyle w:val="NoSpacing"/>
        <w:rPr>
          <w:rFonts w:cs="Times New Roman"/>
          <w:szCs w:val="24"/>
        </w:rPr>
      </w:pPr>
    </w:p>
    <w:p w14:paraId="67F46ACF" w14:textId="77777777" w:rsidR="00E9786E" w:rsidRDefault="00E9786E" w:rsidP="00E97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Dec.1414</w:t>
      </w:r>
      <w:r>
        <w:rPr>
          <w:rFonts w:cs="Times New Roman"/>
          <w:szCs w:val="24"/>
        </w:rPr>
        <w:tab/>
        <w:t>He was on a commission to levy and collect from all cities, boroughs and</w:t>
      </w:r>
    </w:p>
    <w:p w14:paraId="26B26EE7" w14:textId="77777777" w:rsidR="00E9786E" w:rsidRDefault="00E9786E" w:rsidP="00E97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towns and from all secular lords of towns and other lay </w:t>
      </w:r>
      <w:proofErr w:type="gramStart"/>
      <w:r>
        <w:rPr>
          <w:rFonts w:cs="Times New Roman"/>
          <w:szCs w:val="24"/>
        </w:rPr>
        <w:t>persons</w:t>
      </w:r>
      <w:proofErr w:type="gramEnd"/>
      <w:r>
        <w:rPr>
          <w:rFonts w:cs="Times New Roman"/>
          <w:szCs w:val="24"/>
        </w:rPr>
        <w:t xml:space="preserve"> having goods</w:t>
      </w:r>
    </w:p>
    <w:p w14:paraId="26555662" w14:textId="77777777" w:rsidR="00E9786E" w:rsidRDefault="00E9786E" w:rsidP="00E97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possessions and from others both great and small in Warwickshire</w:t>
      </w:r>
    </w:p>
    <w:p w14:paraId="32DFA580" w14:textId="77777777" w:rsidR="00E9786E" w:rsidRDefault="00E9786E" w:rsidP="00E97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taxes of two whole fifteenths and tenths.</w:t>
      </w:r>
    </w:p>
    <w:p w14:paraId="48DCE64F" w14:textId="77777777" w:rsidR="00E9786E" w:rsidRDefault="00E9786E" w:rsidP="00E97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1413-22 pp.84-5)</w:t>
      </w:r>
    </w:p>
    <w:p w14:paraId="5D7C3120" w14:textId="77777777" w:rsidR="00E9786E" w:rsidRDefault="00E9786E" w:rsidP="00E9786E">
      <w:pPr>
        <w:pStyle w:val="NoSpacing"/>
        <w:rPr>
          <w:rFonts w:cs="Times New Roman"/>
          <w:szCs w:val="24"/>
        </w:rPr>
      </w:pPr>
    </w:p>
    <w:p w14:paraId="00757CF5" w14:textId="77777777" w:rsidR="00E9786E" w:rsidRDefault="00E9786E" w:rsidP="00E9786E">
      <w:pPr>
        <w:pStyle w:val="NoSpacing"/>
        <w:rPr>
          <w:rFonts w:cs="Times New Roman"/>
          <w:szCs w:val="24"/>
        </w:rPr>
      </w:pPr>
    </w:p>
    <w:p w14:paraId="36477ECC" w14:textId="77777777" w:rsidR="00E9786E" w:rsidRDefault="00E9786E" w:rsidP="00E9786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October 2024</w:t>
      </w:r>
    </w:p>
    <w:p w14:paraId="298A193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CF89C4" w14:textId="77777777" w:rsidR="00E9786E" w:rsidRDefault="00E9786E" w:rsidP="009139A6">
      <w:r>
        <w:separator/>
      </w:r>
    </w:p>
  </w:endnote>
  <w:endnote w:type="continuationSeparator" w:id="0">
    <w:p w14:paraId="0E76A0B4" w14:textId="77777777" w:rsidR="00E9786E" w:rsidRDefault="00E9786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55B8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0D28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8E1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A55AD8" w14:textId="77777777" w:rsidR="00E9786E" w:rsidRDefault="00E9786E" w:rsidP="009139A6">
      <w:r>
        <w:separator/>
      </w:r>
    </w:p>
  </w:footnote>
  <w:footnote w:type="continuationSeparator" w:id="0">
    <w:p w14:paraId="068CCA64" w14:textId="77777777" w:rsidR="00E9786E" w:rsidRDefault="00E9786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F5F73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DFC43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2D3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86E"/>
    <w:rsid w:val="000666E0"/>
    <w:rsid w:val="002510B7"/>
    <w:rsid w:val="00270799"/>
    <w:rsid w:val="003634FA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9786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8BA4A"/>
  <w15:chartTrackingRefBased/>
  <w15:docId w15:val="{EC8B5A0E-3B81-4661-97DF-4F14CB5E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2024-10-30T21:59:00Z</dcterms:created>
  <dcterms:modified xsi:type="dcterms:W3CDTF">2024-10-30T21:59:00Z</dcterms:modified>
</cp:coreProperties>
</file>