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61FD0" w14:textId="77777777" w:rsidR="00417E0D" w:rsidRDefault="00417E0D" w:rsidP="00417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DALBY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54F5909" w14:textId="77777777" w:rsidR="00417E0D" w:rsidRDefault="00417E0D" w:rsidP="00417E0D">
      <w:pPr>
        <w:pStyle w:val="NoSpacing"/>
        <w:rPr>
          <w:rFonts w:cs="Times New Roman"/>
          <w:szCs w:val="24"/>
        </w:rPr>
      </w:pPr>
    </w:p>
    <w:p w14:paraId="60178C74" w14:textId="77777777" w:rsidR="00417E0D" w:rsidRDefault="00417E0D" w:rsidP="00417E0D">
      <w:pPr>
        <w:pStyle w:val="NoSpacing"/>
        <w:rPr>
          <w:rFonts w:cs="Times New Roman"/>
          <w:szCs w:val="24"/>
        </w:rPr>
      </w:pPr>
    </w:p>
    <w:p w14:paraId="02742459" w14:textId="77777777" w:rsidR="00417E0D" w:rsidRDefault="00417E0D" w:rsidP="00417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Northampton into</w:t>
      </w:r>
    </w:p>
    <w:p w14:paraId="3CA31484" w14:textId="77777777" w:rsidR="00417E0D" w:rsidRDefault="00417E0D" w:rsidP="00417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5756EFE9" w14:textId="77777777" w:rsidR="00417E0D" w:rsidRDefault="00417E0D" w:rsidP="00417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https://inquisitionspostmortem.ac.uk/view/inquisition/25-109/112</w:t>
        </w:r>
      </w:hyperlink>
      <w:r>
        <w:rPr>
          <w:rFonts w:cs="Times New Roman"/>
          <w:szCs w:val="24"/>
        </w:rPr>
        <w:t xml:space="preserve"> )</w:t>
      </w:r>
    </w:p>
    <w:p w14:paraId="3D3E93F6" w14:textId="77777777" w:rsidR="00417E0D" w:rsidRDefault="00417E0D" w:rsidP="00417E0D">
      <w:pPr>
        <w:pStyle w:val="NoSpacing"/>
        <w:rPr>
          <w:rFonts w:cs="Times New Roman"/>
          <w:szCs w:val="24"/>
        </w:rPr>
      </w:pPr>
    </w:p>
    <w:p w14:paraId="24BF27CD" w14:textId="77777777" w:rsidR="00417E0D" w:rsidRDefault="00417E0D" w:rsidP="00417E0D">
      <w:pPr>
        <w:pStyle w:val="NoSpacing"/>
        <w:rPr>
          <w:rFonts w:cs="Times New Roman"/>
          <w:szCs w:val="24"/>
        </w:rPr>
      </w:pPr>
    </w:p>
    <w:p w14:paraId="5466985F" w14:textId="77777777" w:rsidR="00417E0D" w:rsidRDefault="00417E0D" w:rsidP="00417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438B7F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BEC3" w14:textId="77777777" w:rsidR="00417E0D" w:rsidRDefault="00417E0D" w:rsidP="009139A6">
      <w:r>
        <w:separator/>
      </w:r>
    </w:p>
  </w:endnote>
  <w:endnote w:type="continuationSeparator" w:id="0">
    <w:p w14:paraId="180F5757" w14:textId="77777777" w:rsidR="00417E0D" w:rsidRDefault="00417E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A1A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9049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7D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A44E7" w14:textId="77777777" w:rsidR="00417E0D" w:rsidRDefault="00417E0D" w:rsidP="009139A6">
      <w:r>
        <w:separator/>
      </w:r>
    </w:p>
  </w:footnote>
  <w:footnote w:type="continuationSeparator" w:id="0">
    <w:p w14:paraId="61149F32" w14:textId="77777777" w:rsidR="00417E0D" w:rsidRDefault="00417E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2CB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14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74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E0D"/>
    <w:rsid w:val="000666E0"/>
    <w:rsid w:val="002510B7"/>
    <w:rsid w:val="00417E0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C1D7"/>
  <w15:chartTrackingRefBased/>
  <w15:docId w15:val="{7E2BC281-9E3A-483E-8749-C2353320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7E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2023-05-27T21:09:00Z</dcterms:created>
  <dcterms:modified xsi:type="dcterms:W3CDTF">2023-05-27T21:09:00Z</dcterms:modified>
</cp:coreProperties>
</file>