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652BF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DALBY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6C412960" w14:textId="39DC2359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Coventry. </w:t>
      </w:r>
    </w:p>
    <w:p w14:paraId="1ADD265D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57336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F1A5A7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376CB2A3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600DEF2E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D9AFE" w14:textId="77777777" w:rsidR="00B97AEE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4FCF99" w14:textId="27A0167C" w:rsidR="00B97AEE" w:rsidRPr="004F290A" w:rsidRDefault="00B97AEE" w:rsidP="00B97A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April 2021</w:t>
      </w:r>
    </w:p>
    <w:p w14:paraId="17E09662" w14:textId="1EDC0BCF" w:rsidR="00BA00AB" w:rsidRPr="00B97AE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97A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3971E" w14:textId="77777777" w:rsidR="00B97AEE" w:rsidRDefault="00B97AEE" w:rsidP="009139A6">
      <w:r>
        <w:separator/>
      </w:r>
    </w:p>
  </w:endnote>
  <w:endnote w:type="continuationSeparator" w:id="0">
    <w:p w14:paraId="51B0523E" w14:textId="77777777" w:rsidR="00B97AEE" w:rsidRDefault="00B97A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26A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14A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17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5E55A" w14:textId="77777777" w:rsidR="00B97AEE" w:rsidRDefault="00B97AEE" w:rsidP="009139A6">
      <w:r>
        <w:separator/>
      </w:r>
    </w:p>
  </w:footnote>
  <w:footnote w:type="continuationSeparator" w:id="0">
    <w:p w14:paraId="4460D97E" w14:textId="77777777" w:rsidR="00B97AEE" w:rsidRDefault="00B97A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2AD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1A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C15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EE"/>
    <w:rsid w:val="000666E0"/>
    <w:rsid w:val="002510B7"/>
    <w:rsid w:val="005C130B"/>
    <w:rsid w:val="00826F5C"/>
    <w:rsid w:val="009139A6"/>
    <w:rsid w:val="009448BB"/>
    <w:rsid w:val="00A3176C"/>
    <w:rsid w:val="00AE65F8"/>
    <w:rsid w:val="00B97AE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8E97E"/>
  <w15:chartTrackingRefBased/>
  <w15:docId w15:val="{49606E4A-301D-4E9F-A5C9-CB6DB3D3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2021-04-30T15:30:00Z</dcterms:created>
  <dcterms:modified xsi:type="dcterms:W3CDTF">2021-04-30T15:31:00Z</dcterms:modified>
</cp:coreProperties>
</file>