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9CE5" w14:textId="77777777" w:rsidR="00D14C50" w:rsidRDefault="00D14C50" w:rsidP="00D14C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Constantine DALBY, M.A.</w:t>
      </w:r>
      <w:r>
        <w:rPr>
          <w:rFonts w:cs="Times New Roman"/>
          <w:szCs w:val="24"/>
        </w:rPr>
        <w:t xml:space="preserve">     (fl.1451-58)</w:t>
      </w:r>
    </w:p>
    <w:p w14:paraId="4A52ADF8" w14:textId="77777777" w:rsidR="00D14C50" w:rsidRDefault="00D14C50" w:rsidP="00D14C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Dereham, Norfolk.</w:t>
      </w:r>
    </w:p>
    <w:p w14:paraId="60E8E672" w14:textId="77777777" w:rsidR="00D14C50" w:rsidRDefault="00D14C50" w:rsidP="00D14C50">
      <w:pPr>
        <w:pStyle w:val="NoSpacing"/>
        <w:rPr>
          <w:rFonts w:cs="Times New Roman"/>
          <w:szCs w:val="24"/>
        </w:rPr>
      </w:pPr>
    </w:p>
    <w:p w14:paraId="61DD9E12" w14:textId="77777777" w:rsidR="00D14C50" w:rsidRDefault="00D14C50" w:rsidP="00D14C50">
      <w:pPr>
        <w:pStyle w:val="NoSpacing"/>
        <w:rPr>
          <w:rFonts w:cs="Times New Roman"/>
          <w:szCs w:val="24"/>
        </w:rPr>
      </w:pPr>
    </w:p>
    <w:p w14:paraId="0E05FFA5" w14:textId="77777777" w:rsidR="00D14C50" w:rsidRDefault="00D14C50" w:rsidP="00D14C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1451-58</w:t>
      </w:r>
      <w:r>
        <w:rPr>
          <w:rFonts w:cs="Times New Roman"/>
          <w:szCs w:val="24"/>
        </w:rPr>
        <w:tab/>
        <w:t>He was Vicar.</w:t>
      </w:r>
    </w:p>
    <w:p w14:paraId="172D0E06" w14:textId="77777777" w:rsidR="00D14C50" w:rsidRDefault="00D14C50" w:rsidP="00D14C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information board in the church )</w:t>
      </w:r>
    </w:p>
    <w:p w14:paraId="367FAEAF" w14:textId="77777777" w:rsidR="00D14C50" w:rsidRDefault="00D14C50" w:rsidP="00D14C50">
      <w:pPr>
        <w:pStyle w:val="NoSpacing"/>
        <w:rPr>
          <w:rFonts w:cs="Times New Roman"/>
          <w:szCs w:val="24"/>
        </w:rPr>
      </w:pPr>
    </w:p>
    <w:p w14:paraId="5B5D3362" w14:textId="77777777" w:rsidR="00D14C50" w:rsidRDefault="00D14C50" w:rsidP="00D14C50">
      <w:pPr>
        <w:pStyle w:val="NoSpacing"/>
        <w:rPr>
          <w:rFonts w:cs="Times New Roman"/>
          <w:szCs w:val="24"/>
        </w:rPr>
      </w:pPr>
    </w:p>
    <w:p w14:paraId="21891F34" w14:textId="77777777" w:rsidR="00D14C50" w:rsidRDefault="00D14C50" w:rsidP="00D14C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29C1C78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7B10" w14:textId="77777777" w:rsidR="00881D76" w:rsidRDefault="00881D76" w:rsidP="00086E2C">
      <w:pPr>
        <w:spacing w:after="0" w:line="240" w:lineRule="auto"/>
      </w:pPr>
      <w:r>
        <w:separator/>
      </w:r>
    </w:p>
  </w:endnote>
  <w:endnote w:type="continuationSeparator" w:id="0">
    <w:p w14:paraId="70BFC168" w14:textId="77777777" w:rsidR="00881D76" w:rsidRDefault="00881D7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A53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29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25B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4E471" w14:textId="77777777" w:rsidR="00881D76" w:rsidRDefault="00881D76" w:rsidP="00086E2C">
      <w:pPr>
        <w:spacing w:after="0" w:line="240" w:lineRule="auto"/>
      </w:pPr>
      <w:r>
        <w:separator/>
      </w:r>
    </w:p>
  </w:footnote>
  <w:footnote w:type="continuationSeparator" w:id="0">
    <w:p w14:paraId="01B618AD" w14:textId="77777777" w:rsidR="00881D76" w:rsidRDefault="00881D7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739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8A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79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50"/>
    <w:rsid w:val="00086E2C"/>
    <w:rsid w:val="000A2E7A"/>
    <w:rsid w:val="001D1CE2"/>
    <w:rsid w:val="002244B7"/>
    <w:rsid w:val="00314D94"/>
    <w:rsid w:val="00617568"/>
    <w:rsid w:val="006E68FA"/>
    <w:rsid w:val="00881D76"/>
    <w:rsid w:val="00C207D7"/>
    <w:rsid w:val="00D14C5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4A27"/>
  <w15:chartTrackingRefBased/>
  <w15:docId w15:val="{7EA877C4-65C4-4308-A874-8B4AEC71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14C5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59</TotalTime>
  <Pages>1</Pages>
  <Words>23</Words>
  <Characters>121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2026-03-26T18:56:00Z</dcterms:created>
  <dcterms:modified xsi:type="dcterms:W3CDTF">2026-03-26T19:55:00Z</dcterms:modified>
</cp:coreProperties>
</file>